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8578205"/>
    <w:p w14:paraId="4A62E3BD" w14:textId="241D05E3" w:rsidR="00F0657B" w:rsidRPr="004517CE" w:rsidRDefault="00000000" w:rsidP="00BE071E">
      <w:pPr>
        <w:pStyle w:val="Title"/>
        <w:rPr>
          <w:rStyle w:val="TitleChar"/>
        </w:rPr>
      </w:pPr>
      <w:sdt>
        <w:sdtPr>
          <w:id w:val="1130905542"/>
          <w:picture/>
        </w:sdtPr>
        <w:sdtContent/>
      </w:sdt>
      <w:bookmarkEnd w:id="0"/>
      <w:r w:rsidR="004517CE" w:rsidRPr="004517CE">
        <w:rPr>
          <w:rStyle w:val="TitleChar"/>
        </w:rPr>
        <w:t xml:space="preserve">About </w:t>
      </w:r>
      <w:r w:rsidR="00D95628">
        <w:rPr>
          <w:rStyle w:val="TitleChar"/>
        </w:rPr>
        <w:t>y</w:t>
      </w:r>
      <w:r w:rsidR="004517CE" w:rsidRPr="004517CE">
        <w:rPr>
          <w:rStyle w:val="TitleChar"/>
        </w:rPr>
        <w:t xml:space="preserve">our </w:t>
      </w:r>
      <w:r w:rsidR="00D95628">
        <w:rPr>
          <w:rStyle w:val="TitleChar"/>
        </w:rPr>
        <w:t>o</w:t>
      </w:r>
      <w:r w:rsidR="004517CE" w:rsidRPr="004517CE">
        <w:rPr>
          <w:rStyle w:val="TitleChar"/>
        </w:rPr>
        <w:t xml:space="preserve">rganisation </w:t>
      </w:r>
    </w:p>
    <w:p w14:paraId="44B1DA77" w14:textId="02CE53B8" w:rsidR="00E6745F" w:rsidRPr="00D04A54" w:rsidRDefault="19817454" w:rsidP="00E6745F">
      <w:bookmarkStart w:id="1" w:name="_Toc198578206"/>
      <w:r>
        <w:t>Please complete a copy of this template and submit it as part of your application</w:t>
      </w:r>
      <w:r w:rsidR="4C87BD32">
        <w:t xml:space="preserve"> for the Creative ITT</w:t>
      </w:r>
      <w:r>
        <w:t>.</w:t>
      </w:r>
    </w:p>
    <w:bookmarkEnd w:id="1"/>
    <w:p w14:paraId="5315C015" w14:textId="6E2087F6" w:rsidR="00EA1626" w:rsidRPr="00D04A54" w:rsidRDefault="00EA1626" w:rsidP="003B0864">
      <w:pPr>
        <w:pStyle w:val="ListNumber"/>
        <w:rPr>
          <w:b/>
          <w:bCs/>
        </w:rPr>
      </w:pPr>
      <w:r w:rsidRPr="00D04A54">
        <w:t> </w:t>
      </w:r>
      <w:r w:rsidRPr="00D04A54">
        <w:rPr>
          <w:b/>
          <w:bCs/>
        </w:rPr>
        <w:t xml:space="preserve">Organisational </w:t>
      </w:r>
      <w:r w:rsidR="00D95628">
        <w:rPr>
          <w:b/>
          <w:bCs/>
        </w:rPr>
        <w:t>d</w:t>
      </w:r>
      <w:r w:rsidRPr="00D04A54">
        <w:rPr>
          <w:b/>
          <w:bCs/>
        </w:rPr>
        <w:t>etails </w:t>
      </w:r>
    </w:p>
    <w:p w14:paraId="0476B641" w14:textId="7060F58F" w:rsidR="00EA1626" w:rsidRPr="00D04A54" w:rsidRDefault="00EA1626" w:rsidP="003B0864">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6"/>
        <w:gridCol w:w="4212"/>
      </w:tblGrid>
      <w:tr w:rsidR="003B0864" w:rsidRPr="00D04A54" w14:paraId="48086D48" w14:textId="77777777" w:rsidTr="143FA34A">
        <w:trPr>
          <w:trHeight w:val="298"/>
        </w:trPr>
        <w:tc>
          <w:tcPr>
            <w:tcW w:w="3966" w:type="dxa"/>
            <w:tcBorders>
              <w:top w:val="single" w:sz="12" w:space="0" w:color="auto"/>
              <w:left w:val="single" w:sz="12" w:space="0" w:color="auto"/>
              <w:bottom w:val="nil"/>
              <w:right w:val="single" w:sz="12" w:space="0" w:color="auto"/>
            </w:tcBorders>
            <w:shd w:val="clear" w:color="auto" w:fill="326DF3" w:themeFill="accent1"/>
            <w:vAlign w:val="center"/>
            <w:hideMark/>
          </w:tcPr>
          <w:p w14:paraId="391F998B" w14:textId="61A35837" w:rsidR="003B0864" w:rsidRPr="00D04A54" w:rsidRDefault="003B0864" w:rsidP="003B0864">
            <w:pPr>
              <w:pStyle w:val="ListNumber"/>
              <w:numPr>
                <w:ilvl w:val="0"/>
                <w:numId w:val="0"/>
              </w:numPr>
              <w:rPr>
                <w:b/>
                <w:bCs/>
              </w:rPr>
            </w:pPr>
          </w:p>
        </w:tc>
        <w:tc>
          <w:tcPr>
            <w:tcW w:w="4212" w:type="dxa"/>
            <w:tcBorders>
              <w:top w:val="single" w:sz="12" w:space="0" w:color="auto"/>
              <w:left w:val="single" w:sz="12" w:space="0" w:color="auto"/>
              <w:bottom w:val="nil"/>
              <w:right w:val="single" w:sz="12" w:space="0" w:color="auto"/>
            </w:tcBorders>
            <w:shd w:val="clear" w:color="auto" w:fill="326DF3" w:themeFill="accent1"/>
            <w:vAlign w:val="center"/>
            <w:hideMark/>
          </w:tcPr>
          <w:p w14:paraId="0C523002" w14:textId="5CDD1EDE" w:rsidR="003B0864" w:rsidRPr="00D04A54" w:rsidRDefault="003B0864" w:rsidP="003B0864">
            <w:pPr>
              <w:pStyle w:val="ListNumber"/>
              <w:numPr>
                <w:ilvl w:val="0"/>
                <w:numId w:val="0"/>
              </w:numPr>
              <w:ind w:left="567" w:hanging="567"/>
              <w:rPr>
                <w:b/>
                <w:bCs/>
              </w:rPr>
            </w:pPr>
          </w:p>
        </w:tc>
      </w:tr>
      <w:tr w:rsidR="003B0864" w:rsidRPr="00D04A54" w14:paraId="525C05C2" w14:textId="77777777" w:rsidTr="143FA34A">
        <w:trPr>
          <w:trHeight w:val="495"/>
        </w:trPr>
        <w:tc>
          <w:tcPr>
            <w:tcW w:w="3966" w:type="dxa"/>
            <w:tcBorders>
              <w:top w:val="single" w:sz="6" w:space="0" w:color="auto"/>
              <w:left w:val="single" w:sz="12" w:space="0" w:color="auto"/>
              <w:bottom w:val="single" w:sz="6" w:space="0" w:color="auto"/>
              <w:right w:val="single" w:sz="12" w:space="0" w:color="auto"/>
            </w:tcBorders>
            <w:vAlign w:val="center"/>
            <w:hideMark/>
          </w:tcPr>
          <w:p w14:paraId="0D5CE7F8" w14:textId="5F2908B0" w:rsidR="003B0864" w:rsidRPr="00D04A54" w:rsidRDefault="003B0864" w:rsidP="008F2A62">
            <w:pPr>
              <w:pStyle w:val="ListNumber"/>
              <w:numPr>
                <w:ilvl w:val="0"/>
                <w:numId w:val="0"/>
              </w:numPr>
              <w:ind w:left="567" w:hanging="567"/>
            </w:pPr>
            <w:r w:rsidRPr="00D04A54">
              <w:t>Full legal name</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03BD4B5" w14:textId="196F65E7" w:rsidR="003B0864" w:rsidRPr="00D04A54" w:rsidRDefault="003B0864" w:rsidP="008F2A62">
            <w:pPr>
              <w:pStyle w:val="ListNumber"/>
              <w:numPr>
                <w:ilvl w:val="0"/>
                <w:numId w:val="0"/>
              </w:numPr>
              <w:ind w:left="567" w:hanging="567"/>
            </w:pPr>
          </w:p>
        </w:tc>
      </w:tr>
      <w:tr w:rsidR="003B0864" w:rsidRPr="00D04A54" w14:paraId="71F23302" w14:textId="77777777" w:rsidTr="143FA34A">
        <w:trPr>
          <w:trHeight w:val="495"/>
        </w:trPr>
        <w:tc>
          <w:tcPr>
            <w:tcW w:w="3966" w:type="dxa"/>
            <w:tcBorders>
              <w:top w:val="single" w:sz="6" w:space="0" w:color="auto"/>
              <w:left w:val="single" w:sz="12" w:space="0" w:color="auto"/>
              <w:bottom w:val="single" w:sz="6" w:space="0" w:color="auto"/>
              <w:right w:val="single" w:sz="12" w:space="0" w:color="auto"/>
            </w:tcBorders>
            <w:vAlign w:val="center"/>
            <w:hideMark/>
          </w:tcPr>
          <w:p w14:paraId="0AAAF74E" w14:textId="443F285F" w:rsidR="003B0864" w:rsidRPr="00D04A54" w:rsidRDefault="003B0864" w:rsidP="008F2A62">
            <w:pPr>
              <w:pStyle w:val="ListNumber"/>
              <w:numPr>
                <w:ilvl w:val="0"/>
                <w:numId w:val="0"/>
              </w:numPr>
              <w:ind w:left="567" w:hanging="567"/>
            </w:pPr>
            <w:r w:rsidRPr="00D04A54">
              <w:t>Trading name (if different)</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BDE15AB" w14:textId="61A51978" w:rsidR="003B0864" w:rsidRPr="00D04A54" w:rsidRDefault="003B0864" w:rsidP="008F2A62">
            <w:pPr>
              <w:pStyle w:val="ListNumber"/>
              <w:numPr>
                <w:ilvl w:val="0"/>
                <w:numId w:val="0"/>
              </w:numPr>
              <w:ind w:left="567" w:hanging="567"/>
            </w:pPr>
          </w:p>
        </w:tc>
      </w:tr>
      <w:tr w:rsidR="003B0864" w:rsidRPr="00D04A54" w14:paraId="378CA2BE" w14:textId="77777777" w:rsidTr="143FA34A">
        <w:trPr>
          <w:trHeight w:val="480"/>
        </w:trPr>
        <w:tc>
          <w:tcPr>
            <w:tcW w:w="3966" w:type="dxa"/>
            <w:tcBorders>
              <w:top w:val="single" w:sz="6" w:space="0" w:color="auto"/>
              <w:left w:val="single" w:sz="12" w:space="0" w:color="auto"/>
              <w:bottom w:val="single" w:sz="6" w:space="0" w:color="auto"/>
              <w:right w:val="single" w:sz="12" w:space="0" w:color="auto"/>
            </w:tcBorders>
            <w:vAlign w:val="center"/>
            <w:hideMark/>
          </w:tcPr>
          <w:p w14:paraId="3CA81D00" w14:textId="77777777" w:rsidR="003B0864" w:rsidRPr="00D04A54" w:rsidRDefault="003B0864" w:rsidP="008F2A62">
            <w:pPr>
              <w:pStyle w:val="ListNumber"/>
              <w:numPr>
                <w:ilvl w:val="0"/>
                <w:numId w:val="0"/>
              </w:numPr>
            </w:pPr>
            <w:r w:rsidRPr="00D04A54">
              <w:t>Type of organisation (if you are a private individual / sole trader, see note below*)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186D6371" w14:textId="15CF0689" w:rsidR="003B0864" w:rsidRPr="00D04A54" w:rsidRDefault="003B0864" w:rsidP="008F2A62">
            <w:pPr>
              <w:pStyle w:val="ListNumber"/>
              <w:numPr>
                <w:ilvl w:val="0"/>
                <w:numId w:val="0"/>
              </w:numPr>
            </w:pPr>
          </w:p>
        </w:tc>
      </w:tr>
      <w:tr w:rsidR="003B0864" w:rsidRPr="00D04A54" w14:paraId="578A715F"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B1FA36B" w14:textId="77777777" w:rsidR="003B0864" w:rsidRPr="00D04A54" w:rsidRDefault="003B0864" w:rsidP="008F2A62">
            <w:pPr>
              <w:pStyle w:val="ListNumber"/>
              <w:numPr>
                <w:ilvl w:val="0"/>
                <w:numId w:val="0"/>
              </w:numPr>
            </w:pPr>
            <w:r w:rsidRPr="00D04A54">
              <w:t>Company registration number and/or charity number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37CD3C2E" w14:textId="423A6580" w:rsidR="003B0864" w:rsidRPr="00D04A54" w:rsidRDefault="003B0864" w:rsidP="008F2A62">
            <w:pPr>
              <w:pStyle w:val="ListNumber"/>
              <w:numPr>
                <w:ilvl w:val="0"/>
                <w:numId w:val="0"/>
              </w:numPr>
              <w:ind w:left="567" w:hanging="567"/>
            </w:pPr>
          </w:p>
        </w:tc>
      </w:tr>
      <w:tr w:rsidR="003B0864" w:rsidRPr="00D04A54" w14:paraId="73365AB2"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DAD7352" w14:textId="77777777" w:rsidR="003B0864" w:rsidRPr="00D04A54" w:rsidRDefault="003B0864" w:rsidP="008F2A62">
            <w:pPr>
              <w:pStyle w:val="ListNumber"/>
              <w:numPr>
                <w:ilvl w:val="0"/>
                <w:numId w:val="0"/>
              </w:numPr>
              <w:ind w:left="567" w:hanging="567"/>
            </w:pPr>
            <w:r w:rsidRPr="00D04A54">
              <w:t>VAT number (if applicable)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22DD44D" w14:textId="5554AE06" w:rsidR="003B0864" w:rsidRPr="00D04A54" w:rsidRDefault="003B0864" w:rsidP="008F2A62">
            <w:pPr>
              <w:pStyle w:val="ListNumber"/>
              <w:numPr>
                <w:ilvl w:val="0"/>
                <w:numId w:val="0"/>
              </w:numPr>
              <w:ind w:left="567" w:hanging="567"/>
            </w:pPr>
          </w:p>
        </w:tc>
      </w:tr>
      <w:tr w:rsidR="003B0864" w:rsidRPr="00D04A54" w14:paraId="5BD6EFD3"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183E3C66" w14:textId="77777777" w:rsidR="003B0864" w:rsidRPr="00D04A54" w:rsidRDefault="003B0864" w:rsidP="008F2A62">
            <w:pPr>
              <w:pStyle w:val="ListNumber"/>
              <w:numPr>
                <w:ilvl w:val="0"/>
                <w:numId w:val="0"/>
              </w:numPr>
            </w:pPr>
            <w:r w:rsidRPr="00D04A54">
              <w:t>What was your organisation’s income in the most recent financial year? (Not applicable for public bodies/universities)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269FCF0D" w14:textId="2CA503CF" w:rsidR="003B0864" w:rsidRPr="00D04A54" w:rsidRDefault="003B0864" w:rsidP="008F2A62">
            <w:pPr>
              <w:pStyle w:val="ListNumber"/>
              <w:numPr>
                <w:ilvl w:val="0"/>
                <w:numId w:val="0"/>
              </w:numPr>
            </w:pPr>
          </w:p>
        </w:tc>
      </w:tr>
      <w:tr w:rsidR="003B0864" w:rsidRPr="00D04A54" w14:paraId="65BD37C5"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2FDA7E6" w14:textId="77777777" w:rsidR="003B0864" w:rsidRPr="00D04A54" w:rsidRDefault="003B0864" w:rsidP="008F2A62">
            <w:pPr>
              <w:pStyle w:val="ListNumber"/>
              <w:numPr>
                <w:ilvl w:val="0"/>
                <w:numId w:val="0"/>
              </w:numPr>
              <w:ind w:left="567" w:hanging="567"/>
            </w:pPr>
            <w:r w:rsidRPr="00D04A54">
              <w:t>Copy of most recent accounts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81EEED5" w14:textId="518FD7B1" w:rsidR="003B0864" w:rsidRPr="00D04A54" w:rsidRDefault="003B0864" w:rsidP="008F2A62">
            <w:pPr>
              <w:pStyle w:val="ListNumber"/>
              <w:numPr>
                <w:ilvl w:val="0"/>
                <w:numId w:val="0"/>
              </w:numPr>
              <w:ind w:left="567" w:hanging="567"/>
            </w:pPr>
          </w:p>
        </w:tc>
      </w:tr>
      <w:tr w:rsidR="143FA34A" w14:paraId="7ABB658C"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8C0F11D" w14:textId="61DAADBD" w:rsidR="68D01865" w:rsidRDefault="68D01865" w:rsidP="143FA34A">
            <w:pPr>
              <w:pStyle w:val="ListNumber"/>
              <w:numPr>
                <w:ilvl w:val="0"/>
                <w:numId w:val="0"/>
              </w:numPr>
            </w:pPr>
            <w:r w:rsidRPr="143FA34A">
              <w:t>Confirmation that your organisation is a going concern and has the necessary resources to carry out this work.</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DC72199" w14:textId="1799D38A" w:rsidR="143FA34A" w:rsidRDefault="143FA34A" w:rsidP="143FA34A">
            <w:pPr>
              <w:pStyle w:val="ListNumber"/>
              <w:numPr>
                <w:ilvl w:val="0"/>
                <w:numId w:val="0"/>
              </w:numPr>
            </w:pPr>
          </w:p>
        </w:tc>
      </w:tr>
      <w:tr w:rsidR="003B0864" w:rsidRPr="00D04A54" w14:paraId="64BE7C71"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2415CDF" w14:textId="134F2850" w:rsidR="003B0864" w:rsidRPr="00D04A54" w:rsidRDefault="003B0864" w:rsidP="008F2A62">
            <w:pPr>
              <w:pStyle w:val="ListNumber"/>
              <w:numPr>
                <w:ilvl w:val="0"/>
                <w:numId w:val="0"/>
              </w:numPr>
              <w:ind w:left="567" w:hanging="567"/>
            </w:pPr>
            <w:r w:rsidRPr="00D04A54">
              <w:t xml:space="preserve">Trading </w:t>
            </w:r>
            <w:r w:rsidR="00D95628">
              <w:t>a</w:t>
            </w:r>
            <w:r w:rsidRPr="00D04A54">
              <w:t>ddress</w:t>
            </w:r>
            <w:r w:rsidRPr="00D04A54">
              <w:rPr>
                <w:rFonts w:ascii="Cambria Math" w:hAnsi="Cambria Math" w:cs="Cambria Math"/>
              </w:rPr>
              <w:t> </w:t>
            </w:r>
            <w:r w:rsidRPr="00D04A54">
              <w:rPr>
                <w:rFonts w:ascii="Messina Sans Light" w:hAnsi="Messina Sans Light" w:cs="Messina Sans Light"/>
              </w:rPr>
              <w: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0094BA5F" w14:textId="165283AF" w:rsidR="003B0864" w:rsidRPr="00D04A54" w:rsidRDefault="003B0864" w:rsidP="008F2A62">
            <w:pPr>
              <w:pStyle w:val="ListNumber"/>
              <w:numPr>
                <w:ilvl w:val="0"/>
                <w:numId w:val="0"/>
              </w:numPr>
              <w:ind w:left="567" w:hanging="567"/>
            </w:pPr>
          </w:p>
        </w:tc>
      </w:tr>
      <w:tr w:rsidR="003B0864" w:rsidRPr="00D04A54" w14:paraId="79E04136"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21C8D513" w14:textId="77777777" w:rsidR="003B0864" w:rsidRPr="00D04A54" w:rsidRDefault="003B0864" w:rsidP="009F704E">
            <w:pPr>
              <w:pStyle w:val="ListNumber"/>
              <w:numPr>
                <w:ilvl w:val="0"/>
                <w:numId w:val="0"/>
              </w:numPr>
              <w:ind w:left="567" w:hanging="567"/>
            </w:pPr>
            <w:r w:rsidRPr="00D04A54">
              <w:t>Registered address (if different)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30A30AC0" w14:textId="1693515E" w:rsidR="003B0864" w:rsidRPr="00D04A54" w:rsidRDefault="003B0864" w:rsidP="009F704E">
            <w:pPr>
              <w:pStyle w:val="ListNumber"/>
              <w:numPr>
                <w:ilvl w:val="0"/>
                <w:numId w:val="0"/>
              </w:numPr>
              <w:ind w:left="567" w:hanging="567"/>
            </w:pPr>
          </w:p>
        </w:tc>
      </w:tr>
      <w:tr w:rsidR="003B0864" w:rsidRPr="00D04A54" w14:paraId="4E4FD105"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529D760E" w14:textId="77777777" w:rsidR="003B0864" w:rsidRPr="00D04A54" w:rsidRDefault="003B0864" w:rsidP="009F704E">
            <w:pPr>
              <w:pStyle w:val="ListNumber"/>
              <w:numPr>
                <w:ilvl w:val="0"/>
                <w:numId w:val="0"/>
              </w:numPr>
              <w:ind w:left="567" w:hanging="567"/>
            </w:pPr>
            <w:r w:rsidRPr="00D04A54">
              <w:lastRenderedPageBreak/>
              <w:t>Website address</w:t>
            </w:r>
            <w:r w:rsidRPr="00D04A54">
              <w:rPr>
                <w:rFonts w:ascii="Cambria Math" w:hAnsi="Cambria Math" w:cs="Cambria Math"/>
              </w:rPr>
              <w:t> </w:t>
            </w:r>
            <w:r w:rsidRPr="00D04A54">
              <w:rPr>
                <w:rFonts w:ascii="Messina Sans Light" w:hAnsi="Messina Sans Light" w:cs="Messina Sans Light"/>
              </w:rPr>
              <w: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7DC6CA67" w14:textId="77777777" w:rsidR="003B0864" w:rsidRPr="00D04A54" w:rsidRDefault="003B0864" w:rsidP="009F704E">
            <w:pPr>
              <w:pStyle w:val="ListNumber"/>
              <w:numPr>
                <w:ilvl w:val="0"/>
                <w:numId w:val="0"/>
              </w:numPr>
              <w:ind w:left="567" w:hanging="567"/>
            </w:pPr>
            <w:r w:rsidRPr="00D04A54">
              <w:t> </w:t>
            </w:r>
          </w:p>
        </w:tc>
      </w:tr>
      <w:tr w:rsidR="003B0864" w:rsidRPr="00D04A54" w14:paraId="667AFFC1"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4EB31675" w14:textId="77777777" w:rsidR="003B0864" w:rsidRPr="00D04A54" w:rsidRDefault="003B0864" w:rsidP="009F704E">
            <w:pPr>
              <w:pStyle w:val="ListNumber"/>
              <w:numPr>
                <w:ilvl w:val="0"/>
                <w:numId w:val="0"/>
              </w:numPr>
            </w:pPr>
            <w:r w:rsidRPr="00D04A54">
              <w:t>Primary contact name including position and title (to whom all correspondence will be addressed)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77173F9" w14:textId="2CA551F9" w:rsidR="003B0864" w:rsidRPr="00D04A54" w:rsidRDefault="003B0864" w:rsidP="009F704E">
            <w:pPr>
              <w:pStyle w:val="ListNumber"/>
              <w:numPr>
                <w:ilvl w:val="0"/>
                <w:numId w:val="0"/>
              </w:numPr>
              <w:ind w:left="567" w:hanging="567"/>
            </w:pPr>
          </w:p>
        </w:tc>
      </w:tr>
      <w:tr w:rsidR="003B0864" w:rsidRPr="00D04A54" w14:paraId="308B3FF6"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74AF272" w14:textId="77777777" w:rsidR="003B0864" w:rsidRPr="00D04A54" w:rsidRDefault="003B0864" w:rsidP="009F704E">
            <w:pPr>
              <w:pStyle w:val="ListNumber"/>
              <w:numPr>
                <w:ilvl w:val="0"/>
                <w:numId w:val="0"/>
              </w:numPr>
              <w:ind w:left="567" w:hanging="567"/>
            </w:pPr>
            <w:r w:rsidRPr="00D04A54">
              <w:t>Phone numbers (office or mobile)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143C938" w14:textId="5D469A97" w:rsidR="003B0864" w:rsidRPr="00D04A54" w:rsidRDefault="003B0864" w:rsidP="009F704E">
            <w:pPr>
              <w:pStyle w:val="ListNumber"/>
              <w:numPr>
                <w:ilvl w:val="0"/>
                <w:numId w:val="0"/>
              </w:numPr>
              <w:ind w:left="567" w:hanging="567"/>
            </w:pPr>
          </w:p>
        </w:tc>
      </w:tr>
      <w:tr w:rsidR="003B0864" w:rsidRPr="00D04A54" w14:paraId="1269E435" w14:textId="77777777" w:rsidTr="143FA34A">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4903367A" w14:textId="77777777" w:rsidR="003B0864" w:rsidRPr="00D04A54" w:rsidRDefault="003B0864" w:rsidP="009F704E">
            <w:pPr>
              <w:pStyle w:val="ListNumber"/>
              <w:numPr>
                <w:ilvl w:val="0"/>
                <w:numId w:val="0"/>
              </w:numPr>
              <w:ind w:left="567" w:hanging="567"/>
            </w:pPr>
            <w:r w:rsidRPr="00D04A54">
              <w:t>Email address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1B4DCACD" w14:textId="78A58A96" w:rsidR="003B0864" w:rsidRPr="00D04A54" w:rsidRDefault="003B0864" w:rsidP="009F704E">
            <w:pPr>
              <w:pStyle w:val="ListNumber"/>
              <w:numPr>
                <w:ilvl w:val="0"/>
                <w:numId w:val="0"/>
              </w:numPr>
              <w:ind w:left="567" w:hanging="567"/>
            </w:pPr>
          </w:p>
        </w:tc>
      </w:tr>
      <w:tr w:rsidR="003B0864" w:rsidRPr="00D04A54" w14:paraId="495BB22F" w14:textId="77777777" w:rsidTr="143FA34A">
        <w:trPr>
          <w:trHeight w:val="30"/>
        </w:trPr>
        <w:tc>
          <w:tcPr>
            <w:tcW w:w="3966" w:type="dxa"/>
            <w:tcBorders>
              <w:top w:val="single" w:sz="6" w:space="0" w:color="auto"/>
              <w:left w:val="single" w:sz="12" w:space="0" w:color="auto"/>
              <w:bottom w:val="single" w:sz="12" w:space="0" w:color="auto"/>
              <w:right w:val="single" w:sz="12" w:space="0" w:color="auto"/>
            </w:tcBorders>
            <w:vAlign w:val="center"/>
            <w:hideMark/>
          </w:tcPr>
          <w:p w14:paraId="51F62591" w14:textId="773FA1A4" w:rsidR="003B0864" w:rsidRPr="00D04A54" w:rsidRDefault="003B0864" w:rsidP="009F704E">
            <w:pPr>
              <w:pStyle w:val="ListNumber"/>
              <w:numPr>
                <w:ilvl w:val="0"/>
                <w:numId w:val="0"/>
              </w:numPr>
            </w:pPr>
            <w:r w:rsidRPr="00D04A54">
              <w:t>Please provide a brief description of the organisation in terms of its activities/services and the organisational governance and management structure</w:t>
            </w:r>
          </w:p>
        </w:tc>
        <w:tc>
          <w:tcPr>
            <w:tcW w:w="4212" w:type="dxa"/>
            <w:tcBorders>
              <w:top w:val="single" w:sz="6" w:space="0" w:color="auto"/>
              <w:left w:val="single" w:sz="12" w:space="0" w:color="auto"/>
              <w:bottom w:val="single" w:sz="12" w:space="0" w:color="auto"/>
              <w:right w:val="single" w:sz="12" w:space="0" w:color="auto"/>
            </w:tcBorders>
            <w:vAlign w:val="center"/>
            <w:hideMark/>
          </w:tcPr>
          <w:p w14:paraId="6B0C13AD" w14:textId="472EA290" w:rsidR="003B0864" w:rsidRPr="00D04A54" w:rsidRDefault="003B0864" w:rsidP="009F704E">
            <w:pPr>
              <w:pStyle w:val="ListNumber"/>
              <w:numPr>
                <w:ilvl w:val="0"/>
                <w:numId w:val="0"/>
              </w:numPr>
            </w:pPr>
          </w:p>
        </w:tc>
      </w:tr>
    </w:tbl>
    <w:p w14:paraId="5DCF82EC" w14:textId="44B972A1" w:rsidR="00EA1626" w:rsidRPr="00D04A54" w:rsidRDefault="00EA1626" w:rsidP="008F2A62">
      <w:pPr>
        <w:pStyle w:val="ListNumber"/>
        <w:numPr>
          <w:ilvl w:val="0"/>
          <w:numId w:val="0"/>
        </w:numPr>
        <w:ind w:left="567" w:hanging="567"/>
      </w:pPr>
      <w:r w:rsidRPr="00D04A54">
        <w:t>Note *If you work under a personal service company you should be aware your tax status</w:t>
      </w:r>
      <w:r w:rsidR="008F2A62" w:rsidRPr="00D04A54">
        <w:t xml:space="preserve"> </w:t>
      </w:r>
      <w:r w:rsidRPr="00D04A54">
        <w:t>will need to be assessed under our IR35 protocols for each separate engagement with the Health Foundation.</w:t>
      </w:r>
      <w:r w:rsidRPr="00D04A54">
        <w:rPr>
          <w:rFonts w:ascii="Cambria Math" w:hAnsi="Cambria Math" w:cs="Cambria Math"/>
        </w:rPr>
        <w:t> </w:t>
      </w:r>
      <w:r w:rsidRPr="00D04A54">
        <w:t xml:space="preserve"> If you work as a private individual or as a sole </w:t>
      </w:r>
      <w:proofErr w:type="gramStart"/>
      <w:r w:rsidRPr="00D04A54">
        <w:t>trader</w:t>
      </w:r>
      <w:proofErr w:type="gramEnd"/>
      <w:r w:rsidRPr="00D04A54">
        <w:t xml:space="preserve"> we will need to look at your tax status under the wider off-payroll working rules to assess whether each engagement is that of someone who is self-employed for this engagement, and paid by invoice, or whether the engagement looks like that of an employee where tax would need to be paid on an engagement through an umbrella company.  </w:t>
      </w:r>
    </w:p>
    <w:p w14:paraId="7CDE8D5E" w14:textId="60075407" w:rsidR="00EA1626" w:rsidRPr="00D04A54" w:rsidRDefault="00EA1626" w:rsidP="008F2A62">
      <w:pPr>
        <w:pStyle w:val="ListNumber"/>
        <w:numPr>
          <w:ilvl w:val="0"/>
          <w:numId w:val="0"/>
        </w:numPr>
        <w:ind w:left="567"/>
      </w:pPr>
    </w:p>
    <w:p w14:paraId="060DB5CE" w14:textId="7537395D" w:rsidR="00EA1626" w:rsidRPr="007C4483" w:rsidRDefault="004F0B22" w:rsidP="004F0B22">
      <w:pPr>
        <w:pStyle w:val="ListNumber"/>
        <w:numPr>
          <w:ilvl w:val="0"/>
          <w:numId w:val="0"/>
        </w:numPr>
        <w:rPr>
          <w:b/>
          <w:bCs/>
        </w:rPr>
      </w:pPr>
      <w:r>
        <w:rPr>
          <w:b/>
          <w:bCs/>
        </w:rPr>
        <w:t>2.</w:t>
      </w:r>
      <w:r>
        <w:rPr>
          <w:b/>
          <w:bCs/>
        </w:rPr>
        <w:tab/>
      </w:r>
      <w:r w:rsidR="3F6EE1E9" w:rsidRPr="007C4483">
        <w:rPr>
          <w:b/>
          <w:bCs/>
        </w:rPr>
        <w:t xml:space="preserve">Eligibility </w:t>
      </w:r>
      <w:r w:rsidR="00D95628" w:rsidRPr="007C4483">
        <w:rPr>
          <w:b/>
          <w:bCs/>
        </w:rPr>
        <w:t>q</w:t>
      </w:r>
      <w:r w:rsidR="3F6EE1E9" w:rsidRPr="007C4483">
        <w:rPr>
          <w:b/>
          <w:bCs/>
        </w:rPr>
        <w:t>uestions</w:t>
      </w:r>
    </w:p>
    <w:p w14:paraId="28C68EBC" w14:textId="77777777" w:rsidR="00CF179E" w:rsidRDefault="00CF179E" w:rsidP="00CF179E">
      <w:pPr>
        <w:pStyle w:val="ListNumber2"/>
        <w:numPr>
          <w:ilvl w:val="0"/>
          <w:numId w:val="0"/>
        </w:numPr>
      </w:pPr>
      <w:r>
        <w:t>2.1</w:t>
      </w:r>
      <w:r>
        <w:tab/>
      </w:r>
      <w:r w:rsidR="3E0E0F13">
        <w:t xml:space="preserve">Relevant </w:t>
      </w:r>
      <w:r w:rsidR="00D95628">
        <w:t>c</w:t>
      </w:r>
      <w:r w:rsidR="2602F2E6">
        <w:t xml:space="preserve">reative </w:t>
      </w:r>
      <w:r w:rsidR="00D95628">
        <w:t>c</w:t>
      </w:r>
      <w:r w:rsidR="2602F2E6">
        <w:t xml:space="preserve">ampaign </w:t>
      </w:r>
      <w:r w:rsidR="00D95628">
        <w:t>e</w:t>
      </w:r>
      <w:r w:rsidR="2602F2E6">
        <w:t>xperience</w:t>
      </w:r>
    </w:p>
    <w:p w14:paraId="4106758F" w14:textId="07AA3BD8" w:rsidR="001C11C2" w:rsidRPr="007C4483" w:rsidRDefault="583101F4" w:rsidP="00CF179E">
      <w:pPr>
        <w:pStyle w:val="ListNumber2"/>
        <w:numPr>
          <w:ilvl w:val="0"/>
          <w:numId w:val="0"/>
        </w:numPr>
        <w:rPr>
          <w:rFonts w:asciiTheme="majorHAnsi" w:hAnsiTheme="majorHAnsi"/>
        </w:rPr>
      </w:pPr>
      <w:r>
        <w:t>Has your organisation led or supported at least one integrated creative campaign during the last two years that has sought to influence public awareness, understanding, attitudes or behaviour on a health, social or public-interest issue?</w:t>
      </w:r>
    </w:p>
    <w:p w14:paraId="06E77351" w14:textId="77777777" w:rsidR="00332818" w:rsidRDefault="00332818" w:rsidP="001C11C2">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1C11C2" w:rsidRPr="00D04A54" w14:paraId="28CFD3C0" w14:textId="77777777" w:rsidTr="143FA34A">
        <w:trPr>
          <w:trHeight w:val="298"/>
        </w:trPr>
        <w:tc>
          <w:tcPr>
            <w:tcW w:w="8178" w:type="dxa"/>
            <w:tcBorders>
              <w:top w:val="single" w:sz="12" w:space="0" w:color="auto"/>
              <w:left w:val="single" w:sz="12" w:space="0" w:color="auto"/>
              <w:bottom w:val="nil"/>
              <w:right w:val="single" w:sz="12" w:space="0" w:color="auto"/>
            </w:tcBorders>
            <w:shd w:val="clear" w:color="auto" w:fill="326DF3" w:themeFill="accent1"/>
            <w:vAlign w:val="center"/>
            <w:hideMark/>
          </w:tcPr>
          <w:p w14:paraId="2FD8BCCD" w14:textId="4D4FCB2E" w:rsidR="001C11C2" w:rsidRPr="00D04A54" w:rsidRDefault="006A5B1C">
            <w:pPr>
              <w:pStyle w:val="ListNumber"/>
              <w:numPr>
                <w:ilvl w:val="0"/>
                <w:numId w:val="0"/>
              </w:numPr>
              <w:spacing w:before="0"/>
              <w:ind w:left="567"/>
            </w:pPr>
            <w:r w:rsidRPr="006A5B1C">
              <w:t xml:space="preserve">Please provide </w:t>
            </w:r>
            <w:proofErr w:type="gramStart"/>
            <w:r w:rsidRPr="006A5B1C">
              <w:t>a brief summary</w:t>
            </w:r>
            <w:proofErr w:type="gramEnd"/>
            <w:r w:rsidRPr="006A5B1C">
              <w:t xml:space="preserve"> of the campaign and your organisation's role. (200 words)</w:t>
            </w:r>
          </w:p>
        </w:tc>
      </w:tr>
      <w:tr w:rsidR="001C11C2" w:rsidRPr="00D04A54" w14:paraId="32D2E693" w14:textId="77777777" w:rsidTr="143FA34A">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47FB26F8" w14:textId="77777777" w:rsidR="001C11C2" w:rsidRPr="00D04A54" w:rsidRDefault="001C11C2">
            <w:pPr>
              <w:pStyle w:val="ListNumber"/>
              <w:numPr>
                <w:ilvl w:val="0"/>
                <w:numId w:val="0"/>
              </w:numPr>
              <w:ind w:left="567"/>
            </w:pPr>
          </w:p>
          <w:p w14:paraId="7E3F92B5" w14:textId="73B9C067" w:rsidR="001C11C2" w:rsidRPr="00D04A54" w:rsidRDefault="001C11C2">
            <w:pPr>
              <w:pStyle w:val="ListNumber"/>
              <w:numPr>
                <w:ilvl w:val="0"/>
                <w:numId w:val="0"/>
              </w:numPr>
            </w:pPr>
          </w:p>
          <w:p w14:paraId="0912D71B" w14:textId="131832F5" w:rsidR="001C11C2" w:rsidRPr="00D04A54" w:rsidRDefault="001C11C2">
            <w:pPr>
              <w:pStyle w:val="ListNumber"/>
              <w:numPr>
                <w:ilvl w:val="0"/>
                <w:numId w:val="0"/>
              </w:numPr>
            </w:pPr>
          </w:p>
        </w:tc>
      </w:tr>
    </w:tbl>
    <w:p w14:paraId="531FBE2A" w14:textId="77777777" w:rsidR="00CF179E" w:rsidRDefault="00CF179E" w:rsidP="00CF179E">
      <w:pPr>
        <w:pStyle w:val="ListNumber2"/>
        <w:numPr>
          <w:ilvl w:val="0"/>
          <w:numId w:val="0"/>
        </w:numPr>
      </w:pPr>
    </w:p>
    <w:p w14:paraId="571CAB42" w14:textId="3495376C" w:rsidR="001C11C2" w:rsidRPr="00CF179E" w:rsidRDefault="00CF179E" w:rsidP="00CF179E">
      <w:pPr>
        <w:pStyle w:val="ListNumber2"/>
        <w:numPr>
          <w:ilvl w:val="0"/>
          <w:numId w:val="0"/>
        </w:numPr>
      </w:pPr>
      <w:r w:rsidRPr="00CF179E">
        <w:t>2.2</w:t>
      </w:r>
      <w:r w:rsidRPr="00CF179E">
        <w:tab/>
      </w:r>
      <w:r w:rsidR="73750CFC" w:rsidRPr="00CF179E">
        <w:t xml:space="preserve">Creative </w:t>
      </w:r>
      <w:r w:rsidR="00D95628" w:rsidRPr="00CF179E">
        <w:t>s</w:t>
      </w:r>
      <w:r w:rsidR="73750CFC" w:rsidRPr="00CF179E">
        <w:t xml:space="preserve">trategy and </w:t>
      </w:r>
      <w:r w:rsidR="00D95628" w:rsidRPr="00CF179E">
        <w:t>au</w:t>
      </w:r>
      <w:r w:rsidR="73750CFC" w:rsidRPr="00CF179E">
        <w:t xml:space="preserve">dience </w:t>
      </w:r>
      <w:r w:rsidR="00D95628" w:rsidRPr="00CF179E">
        <w:t>e</w:t>
      </w:r>
      <w:r w:rsidR="73750CFC" w:rsidRPr="00CF179E">
        <w:t>ngagement</w:t>
      </w:r>
    </w:p>
    <w:p w14:paraId="78F5DBCF" w14:textId="47343528" w:rsidR="001C11C2" w:rsidRDefault="69F97363" w:rsidP="143FA34A">
      <w:pPr>
        <w:pStyle w:val="ListNumber"/>
        <w:numPr>
          <w:ilvl w:val="0"/>
          <w:numId w:val="0"/>
        </w:numPr>
      </w:pPr>
      <w:r>
        <w:lastRenderedPageBreak/>
        <w:t>Can your organisation demonstrate experience of developing creative strategies and campaigns that translate complex issues into clear, compelling and audience-focused creative work across multiple channels?</w:t>
      </w:r>
    </w:p>
    <w:p w14:paraId="3DCE4468" w14:textId="77777777" w:rsidR="00BA74E1" w:rsidRDefault="00BA74E1" w:rsidP="001C11C2">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1C11C2" w:rsidRPr="00D04A54" w14:paraId="60FDD9C8"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hideMark/>
          </w:tcPr>
          <w:p w14:paraId="0AFE8340" w14:textId="69482E62" w:rsidR="001C11C2" w:rsidRPr="00DC3FE5" w:rsidRDefault="00C27A48">
            <w:pPr>
              <w:pStyle w:val="paragraph"/>
              <w:spacing w:before="0" w:beforeAutospacing="0" w:after="0" w:afterAutospacing="0"/>
              <w:textAlignment w:val="baseline"/>
              <w:rPr>
                <w:rFonts w:ascii="Messina Sans Light" w:hAnsi="Messina Sans Light" w:cs="Segoe UI"/>
                <w:bdr w:val="none" w:sz="0" w:space="0" w:color="auto" w:frame="1"/>
                <w:shd w:val="clear" w:color="auto" w:fill="C6C6C6"/>
              </w:rPr>
            </w:pPr>
            <w:r w:rsidRPr="00C27A48">
              <w:rPr>
                <w:rStyle w:val="normaltextrun"/>
                <w:rFonts w:ascii="Messina Sans Light" w:hAnsi="Messina Sans Light" w:cs="Segoe UI"/>
              </w:rPr>
              <w:t xml:space="preserve">Please provide </w:t>
            </w:r>
            <w:proofErr w:type="gramStart"/>
            <w:r w:rsidRPr="00C27A48">
              <w:rPr>
                <w:rStyle w:val="normaltextrun"/>
                <w:rFonts w:ascii="Messina Sans Light" w:hAnsi="Messina Sans Light" w:cs="Segoe UI"/>
              </w:rPr>
              <w:t>a brief summary</w:t>
            </w:r>
            <w:proofErr w:type="gramEnd"/>
            <w:r w:rsidRPr="00C27A48">
              <w:rPr>
                <w:rStyle w:val="normaltextrun"/>
                <w:rFonts w:ascii="Messina Sans Light" w:hAnsi="Messina Sans Light" w:cs="Segoe UI"/>
              </w:rPr>
              <w:t xml:space="preserve"> of relevant experience. (150 words)</w:t>
            </w:r>
          </w:p>
        </w:tc>
      </w:tr>
      <w:tr w:rsidR="001C11C2" w:rsidRPr="00D04A54" w14:paraId="7A30BEBD"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0598BBF4" w14:textId="77777777" w:rsidR="001C11C2" w:rsidRPr="00D04A54" w:rsidRDefault="001C11C2">
            <w:pPr>
              <w:pStyle w:val="ListNumber"/>
              <w:numPr>
                <w:ilvl w:val="0"/>
                <w:numId w:val="0"/>
              </w:numPr>
              <w:ind w:left="567"/>
            </w:pPr>
          </w:p>
          <w:p w14:paraId="4F6F4181" w14:textId="77777777" w:rsidR="001C11C2" w:rsidRPr="00D04A54" w:rsidRDefault="001C11C2">
            <w:pPr>
              <w:pStyle w:val="ListNumber"/>
              <w:numPr>
                <w:ilvl w:val="0"/>
                <w:numId w:val="0"/>
              </w:numPr>
            </w:pPr>
          </w:p>
        </w:tc>
      </w:tr>
    </w:tbl>
    <w:p w14:paraId="3B124070" w14:textId="77777777" w:rsidR="001C11C2" w:rsidRDefault="001C11C2" w:rsidP="001C11C2"/>
    <w:p w14:paraId="463ED231" w14:textId="5F85D023" w:rsidR="001C11C2" w:rsidRDefault="00CF179E" w:rsidP="00CF179E">
      <w:pPr>
        <w:pStyle w:val="ListNumber2"/>
        <w:numPr>
          <w:ilvl w:val="0"/>
          <w:numId w:val="0"/>
        </w:numPr>
      </w:pPr>
      <w:r>
        <w:t>2.3</w:t>
      </w:r>
      <w:r>
        <w:tab/>
      </w:r>
      <w:r w:rsidR="7C988A8D">
        <w:t xml:space="preserve">Demonstrable </w:t>
      </w:r>
      <w:r w:rsidR="00D95628">
        <w:t>c</w:t>
      </w:r>
      <w:r w:rsidR="7C988A8D">
        <w:t xml:space="preserve">ampaign </w:t>
      </w:r>
      <w:r w:rsidR="00D95628">
        <w:t>i</w:t>
      </w:r>
      <w:r w:rsidR="7C988A8D">
        <w:t>mpact</w:t>
      </w:r>
    </w:p>
    <w:p w14:paraId="2834E7B5" w14:textId="04D5D386" w:rsidR="001C11C2" w:rsidRDefault="67CD92B0" w:rsidP="143FA34A">
      <w:pPr>
        <w:pStyle w:val="ListNumber"/>
        <w:numPr>
          <w:ilvl w:val="0"/>
          <w:numId w:val="0"/>
        </w:numPr>
      </w:pPr>
      <w:r>
        <w:t>Can your organisation demonstrate that at least one creative campaign delivered during the last two years achieved measurable impact against its objectives, such as changes in awareness, engagement, behaviour, reach or other relevant outcomes?</w:t>
      </w:r>
    </w:p>
    <w:p w14:paraId="6ABF52E8" w14:textId="77777777" w:rsidR="00D75851" w:rsidRDefault="00D75851" w:rsidP="001C11C2">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1C11C2" w:rsidRPr="00D04A54" w14:paraId="5E3B0957" w14:textId="77777777" w:rsidTr="143FA34A">
        <w:trPr>
          <w:trHeight w:val="298"/>
        </w:trPr>
        <w:tc>
          <w:tcPr>
            <w:tcW w:w="8178" w:type="dxa"/>
            <w:tcBorders>
              <w:top w:val="single" w:sz="12" w:space="0" w:color="auto"/>
              <w:left w:val="single" w:sz="12" w:space="0" w:color="auto"/>
              <w:bottom w:val="nil"/>
              <w:right w:val="single" w:sz="12" w:space="0" w:color="auto"/>
            </w:tcBorders>
            <w:shd w:val="clear" w:color="auto" w:fill="326DF3" w:themeFill="accent1"/>
            <w:vAlign w:val="center"/>
            <w:hideMark/>
          </w:tcPr>
          <w:p w14:paraId="10A9D41D" w14:textId="113252F7" w:rsidR="001C11C2" w:rsidRPr="00D04A54" w:rsidRDefault="62CAD60A" w:rsidP="00C27A48">
            <w:pPr>
              <w:pStyle w:val="ListNumber"/>
              <w:numPr>
                <w:ilvl w:val="0"/>
                <w:numId w:val="0"/>
              </w:numPr>
              <w:spacing w:before="0"/>
              <w:ind w:left="567" w:hanging="567"/>
            </w:pPr>
            <w:r w:rsidRPr="143FA34A">
              <w:rPr>
                <w:rFonts w:ascii="Messina Sans Light" w:eastAsia="Messina Sans Light" w:hAnsi="Messina Sans Light" w:cs="Messina Sans Light"/>
                <w:color w:val="000000" w:themeColor="text1"/>
                <w:lang w:val="en-US"/>
              </w:rPr>
              <w:t xml:space="preserve">Please provide </w:t>
            </w:r>
            <w:proofErr w:type="gramStart"/>
            <w:r w:rsidRPr="143FA34A">
              <w:rPr>
                <w:rFonts w:ascii="Messina Sans Light" w:eastAsia="Messina Sans Light" w:hAnsi="Messina Sans Light" w:cs="Messina Sans Light"/>
                <w:color w:val="000000" w:themeColor="text1"/>
                <w:lang w:val="en-US"/>
              </w:rPr>
              <w:t>a brief summary</w:t>
            </w:r>
            <w:proofErr w:type="gramEnd"/>
            <w:r w:rsidRPr="143FA34A">
              <w:rPr>
                <w:rFonts w:ascii="Messina Sans Light" w:eastAsia="Messina Sans Light" w:hAnsi="Messina Sans Light" w:cs="Messina Sans Light"/>
                <w:color w:val="000000" w:themeColor="text1"/>
                <w:lang w:val="en-US"/>
              </w:rPr>
              <w:t xml:space="preserve"> of the campaign and results achieved. (150</w:t>
            </w:r>
            <w:r w:rsidR="4CB8226D" w:rsidRPr="143FA34A">
              <w:rPr>
                <w:rFonts w:ascii="Messina Sans Light" w:eastAsia="Messina Sans Light" w:hAnsi="Messina Sans Light" w:cs="Messina Sans Light"/>
                <w:color w:val="000000" w:themeColor="text1"/>
                <w:lang w:val="en-US"/>
              </w:rPr>
              <w:t xml:space="preserve"> </w:t>
            </w:r>
            <w:r w:rsidRPr="143FA34A">
              <w:rPr>
                <w:rFonts w:ascii="Messina Sans Light" w:eastAsia="Messina Sans Light" w:hAnsi="Messina Sans Light" w:cs="Messina Sans Light"/>
                <w:color w:val="000000" w:themeColor="text1"/>
                <w:lang w:val="en-US"/>
              </w:rPr>
              <w:t>words)</w:t>
            </w:r>
          </w:p>
        </w:tc>
      </w:tr>
      <w:tr w:rsidR="001C11C2" w:rsidRPr="00D04A54" w14:paraId="02C8019E" w14:textId="77777777" w:rsidTr="143FA34A">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19E24046" w14:textId="77777777" w:rsidR="001C11C2" w:rsidRPr="00D04A54" w:rsidRDefault="001C11C2">
            <w:pPr>
              <w:pStyle w:val="ListNumber"/>
              <w:numPr>
                <w:ilvl w:val="0"/>
                <w:numId w:val="0"/>
              </w:numPr>
              <w:ind w:left="567"/>
            </w:pPr>
          </w:p>
          <w:p w14:paraId="17C885F7" w14:textId="77777777" w:rsidR="001C11C2" w:rsidRPr="00D04A54" w:rsidRDefault="001C11C2">
            <w:pPr>
              <w:pStyle w:val="ListNumber"/>
              <w:numPr>
                <w:ilvl w:val="0"/>
                <w:numId w:val="0"/>
              </w:numPr>
            </w:pPr>
          </w:p>
        </w:tc>
      </w:tr>
    </w:tbl>
    <w:p w14:paraId="4DF2B64E" w14:textId="77777777" w:rsidR="001C11C2" w:rsidRPr="00ED02FB" w:rsidRDefault="001C11C2" w:rsidP="001C11C2"/>
    <w:p w14:paraId="7348B91C" w14:textId="2FBC0903" w:rsidR="001C11C2" w:rsidRPr="00CF179E" w:rsidRDefault="00CF179E" w:rsidP="00CF179E">
      <w:pPr>
        <w:pStyle w:val="ListNumber"/>
        <w:numPr>
          <w:ilvl w:val="0"/>
          <w:numId w:val="0"/>
        </w:numPr>
        <w:rPr>
          <w:b/>
          <w:bCs/>
        </w:rPr>
      </w:pPr>
      <w:r w:rsidRPr="00CF179E">
        <w:rPr>
          <w:b/>
          <w:bCs/>
        </w:rPr>
        <w:t>3.</w:t>
      </w:r>
      <w:r w:rsidRPr="00CF179E">
        <w:rPr>
          <w:b/>
          <w:bCs/>
        </w:rPr>
        <w:tab/>
      </w:r>
      <w:r w:rsidR="3E0E0F13" w:rsidRPr="00CF179E">
        <w:rPr>
          <w:b/>
          <w:bCs/>
        </w:rPr>
        <w:t>Due diligence questions</w:t>
      </w:r>
      <w:r w:rsidR="3E0E0F13" w:rsidRPr="00CF179E">
        <w:rPr>
          <w:rFonts w:ascii="Cambria Math" w:hAnsi="Cambria Math" w:cs="Cambria Math"/>
          <w:b/>
          <w:bCs/>
        </w:rPr>
        <w:t> </w:t>
      </w:r>
      <w:r w:rsidR="3E0E0F13" w:rsidRPr="00CF179E">
        <w:rPr>
          <w:b/>
          <w:bCs/>
        </w:rPr>
        <w:t> </w:t>
      </w:r>
    </w:p>
    <w:p w14:paraId="47F251CB" w14:textId="5564366B" w:rsidR="001C11C2" w:rsidRPr="00D04A54" w:rsidRDefault="3E0E0F13" w:rsidP="143FA34A">
      <w:pPr>
        <w:pStyle w:val="ListNumber"/>
        <w:numPr>
          <w:ilvl w:val="0"/>
          <w:numId w:val="0"/>
        </w:numPr>
        <w:rPr>
          <w:rFonts w:ascii="Cambria Math" w:hAnsi="Cambria Math" w:cs="Cambria Math"/>
        </w:rPr>
      </w:pPr>
      <w:r>
        <w:t xml:space="preserve">3.1 </w:t>
      </w:r>
      <w:r w:rsidR="001C11C2">
        <w:tab/>
      </w:r>
      <w:r>
        <w:t xml:space="preserve">Please set out your position in relation to </w:t>
      </w:r>
      <w:r w:rsidR="0094778E">
        <w:t>i</w:t>
      </w:r>
      <w:r>
        <w:t xml:space="preserve">ntellectual property, </w:t>
      </w:r>
      <w:r w:rsidR="0094778E">
        <w:t>d</w:t>
      </w:r>
      <w:r>
        <w:t xml:space="preserve">ata </w:t>
      </w:r>
      <w:r w:rsidR="0094778E">
        <w:t>p</w:t>
      </w:r>
      <w:r>
        <w:t>rotection</w:t>
      </w:r>
      <w:r w:rsidR="4F187694">
        <w:t xml:space="preserve"> </w:t>
      </w:r>
      <w:r>
        <w:t>and business continuity, including confirmation that you are willing in principle to accept the Health Foundation's preferred position that all intellectual property rights arising from the services will vest in, or be assigned to, the Health Foundation. Where this is not possible, please clearly identify any exceptions and propose alternative arrangements</w:t>
      </w:r>
      <w:r w:rsidRPr="143FA34A">
        <w:rPr>
          <w:rFonts w:ascii="Cambria Math" w:hAnsi="Cambria Math" w:cs="Cambria Math"/>
        </w:rPr>
        <w:t>.</w:t>
      </w:r>
    </w:p>
    <w:p w14:paraId="3638C4DE" w14:textId="77777777" w:rsidR="001C11C2" w:rsidRPr="00D04A54" w:rsidRDefault="001C11C2" w:rsidP="001C11C2">
      <w:pPr>
        <w:pStyle w:val="ListNumber"/>
        <w:numPr>
          <w:ilvl w:val="0"/>
          <w:numId w:val="0"/>
        </w:numPr>
        <w:rPr>
          <w:rFonts w:ascii="Cambria Math" w:hAnsi="Cambria Math" w:cs="Cambria Math"/>
        </w:rPr>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1C11C2" w:rsidRPr="00D04A54" w14:paraId="0B386FF9"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3AE5569C" w14:textId="77777777" w:rsidR="001C11C2" w:rsidRPr="00D04A54" w:rsidRDefault="001C11C2">
            <w:pPr>
              <w:pStyle w:val="ListNumber"/>
              <w:numPr>
                <w:ilvl w:val="0"/>
                <w:numId w:val="0"/>
              </w:numPr>
              <w:ind w:left="567"/>
            </w:pPr>
          </w:p>
        </w:tc>
      </w:tr>
      <w:tr w:rsidR="001C11C2" w:rsidRPr="00D04A54" w14:paraId="2C6B370B"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0F2C5A02" w14:textId="77777777" w:rsidR="001C11C2" w:rsidRPr="00D04A54" w:rsidRDefault="001C11C2">
            <w:pPr>
              <w:pStyle w:val="ListNumber"/>
              <w:numPr>
                <w:ilvl w:val="0"/>
                <w:numId w:val="0"/>
              </w:numPr>
              <w:ind w:left="567"/>
            </w:pPr>
          </w:p>
          <w:p w14:paraId="3385BB32" w14:textId="77777777" w:rsidR="001C11C2" w:rsidRPr="00D04A54" w:rsidRDefault="001C11C2">
            <w:pPr>
              <w:pStyle w:val="ListNumber"/>
              <w:numPr>
                <w:ilvl w:val="0"/>
                <w:numId w:val="0"/>
              </w:numPr>
            </w:pPr>
          </w:p>
        </w:tc>
      </w:tr>
    </w:tbl>
    <w:p w14:paraId="27A3EEF3" w14:textId="146FA7BE" w:rsidR="001C11C2" w:rsidRPr="00D04A54" w:rsidRDefault="64AD6699" w:rsidP="143FA34A">
      <w:pPr>
        <w:pStyle w:val="ListNumber"/>
        <w:numPr>
          <w:ilvl w:val="0"/>
          <w:numId w:val="0"/>
        </w:numPr>
      </w:pPr>
      <w:r>
        <w:t>3.2</w:t>
      </w:r>
      <w:r w:rsidR="001C11C2">
        <w:tab/>
      </w:r>
      <w:r w:rsidR="3E0E0F13">
        <w:t>Describe the measures relevant to this opportunity that you will take in relation to:</w:t>
      </w:r>
      <w:r w:rsidR="3E0E0F13" w:rsidRPr="143FA34A">
        <w:rPr>
          <w:rFonts w:ascii="Cambria Math" w:hAnsi="Cambria Math" w:cs="Cambria Math"/>
        </w:rPr>
        <w:t> </w:t>
      </w:r>
      <w:r w:rsidR="3E0E0F13" w:rsidRPr="143FA34A">
        <w:rPr>
          <w:rFonts w:ascii="Messina Sans Light" w:hAnsi="Messina Sans Light" w:cs="Messina Sans Light"/>
        </w:rPr>
        <w:t> </w:t>
      </w:r>
    </w:p>
    <w:p w14:paraId="5712AB6E" w14:textId="77777777" w:rsidR="001C11C2" w:rsidRPr="00D04A54" w:rsidRDefault="3E0E0F13" w:rsidP="0072208D">
      <w:pPr>
        <w:pStyle w:val="ListNumber"/>
        <w:numPr>
          <w:ilvl w:val="0"/>
          <w:numId w:val="28"/>
        </w:numPr>
        <w:spacing w:before="0"/>
      </w:pPr>
      <w:r>
        <w:t>Safeguarding</w:t>
      </w:r>
      <w:r w:rsidRPr="143FA34A">
        <w:rPr>
          <w:rFonts w:ascii="Cambria Math" w:hAnsi="Cambria Math" w:cs="Cambria Math"/>
        </w:rPr>
        <w:t> </w:t>
      </w:r>
      <w:r>
        <w:t> </w:t>
      </w:r>
    </w:p>
    <w:p w14:paraId="02477BEC" w14:textId="77777777" w:rsidR="001C11C2" w:rsidRPr="00D04A54" w:rsidRDefault="3E0E0F13" w:rsidP="0072208D">
      <w:pPr>
        <w:pStyle w:val="ListNumber"/>
        <w:numPr>
          <w:ilvl w:val="0"/>
          <w:numId w:val="28"/>
        </w:numPr>
        <w:spacing w:before="0"/>
      </w:pPr>
      <w:r>
        <w:t>Equality, diversity and inclusion (EDI)</w:t>
      </w:r>
      <w:r w:rsidRPr="143FA34A">
        <w:rPr>
          <w:rFonts w:ascii="Cambria Math" w:hAnsi="Cambria Math" w:cs="Cambria Math"/>
        </w:rPr>
        <w:t> </w:t>
      </w:r>
      <w:r>
        <w:t> </w:t>
      </w:r>
    </w:p>
    <w:p w14:paraId="0B69C1DD" w14:textId="77777777" w:rsidR="001C11C2" w:rsidRPr="00D04A54" w:rsidRDefault="3E0E0F13" w:rsidP="0072208D">
      <w:pPr>
        <w:pStyle w:val="ListNumber"/>
        <w:numPr>
          <w:ilvl w:val="0"/>
          <w:numId w:val="28"/>
        </w:numPr>
        <w:spacing w:before="0"/>
      </w:pPr>
      <w:r>
        <w:t>Environment, Social and Governance sustainability (ESG)</w:t>
      </w:r>
      <w:r w:rsidRPr="143FA34A">
        <w:rPr>
          <w:rFonts w:ascii="Cambria Math" w:hAnsi="Cambria Math" w:cs="Cambria Math"/>
        </w:rPr>
        <w:t> </w:t>
      </w:r>
      <w:r>
        <w:t> </w:t>
      </w:r>
    </w:p>
    <w:p w14:paraId="733EE672" w14:textId="77777777" w:rsidR="001C11C2" w:rsidRPr="00D04A54" w:rsidRDefault="3E0E0F13" w:rsidP="0072208D">
      <w:pPr>
        <w:pStyle w:val="ListNumber"/>
        <w:numPr>
          <w:ilvl w:val="0"/>
          <w:numId w:val="28"/>
        </w:numPr>
        <w:spacing w:before="0"/>
      </w:pPr>
      <w:r>
        <w:t xml:space="preserve">Fair work and supporting the </w:t>
      </w:r>
      <w:hyperlink r:id="rId11">
        <w:r w:rsidRPr="143FA34A">
          <w:rPr>
            <w:rStyle w:val="Hyperlink"/>
          </w:rPr>
          <w:t>Living Wage</w:t>
        </w:r>
      </w:hyperlink>
      <w:r w:rsidRPr="143FA34A">
        <w:rPr>
          <w:rFonts w:ascii="Cambria Math" w:hAnsi="Cambria Math" w:cs="Cambria Math"/>
        </w:rPr>
        <w:t> </w:t>
      </w:r>
      <w:r>
        <w:t> </w:t>
      </w:r>
    </w:p>
    <w:p w14:paraId="4F1B85DC" w14:textId="77777777" w:rsidR="001C11C2" w:rsidRPr="00D04A54" w:rsidRDefault="3E0E0F13" w:rsidP="0072208D">
      <w:pPr>
        <w:pStyle w:val="ListNumber"/>
        <w:numPr>
          <w:ilvl w:val="0"/>
          <w:numId w:val="28"/>
        </w:numPr>
        <w:spacing w:before="0"/>
      </w:pPr>
      <w:r>
        <w:t>Accessibility, and</w:t>
      </w:r>
      <w:r w:rsidRPr="143FA34A">
        <w:rPr>
          <w:rFonts w:ascii="Cambria Math" w:hAnsi="Cambria Math" w:cs="Cambria Math"/>
        </w:rPr>
        <w:t> </w:t>
      </w:r>
      <w:r>
        <w:t> </w:t>
      </w:r>
    </w:p>
    <w:p w14:paraId="6DEB2D8C" w14:textId="77777777" w:rsidR="001C11C2" w:rsidRPr="00D04A54" w:rsidRDefault="3E0E0F13" w:rsidP="0072208D">
      <w:pPr>
        <w:pStyle w:val="ListNumber"/>
        <w:numPr>
          <w:ilvl w:val="0"/>
          <w:numId w:val="28"/>
        </w:numPr>
        <w:spacing w:before="0"/>
      </w:pPr>
      <w:r>
        <w:t>Ethical conduct</w:t>
      </w:r>
      <w:r w:rsidRPr="143FA34A">
        <w:rPr>
          <w:rFonts w:ascii="Cambria Math" w:hAnsi="Cambria Math" w:cs="Cambria Math"/>
        </w:rPr>
        <w:t> </w:t>
      </w:r>
      <w:r>
        <w:t> </w:t>
      </w:r>
    </w:p>
    <w:p w14:paraId="723F51E3" w14:textId="77777777" w:rsidR="001C11C2" w:rsidRPr="00D04A54" w:rsidRDefault="001C11C2" w:rsidP="001C11C2">
      <w:pPr>
        <w:pStyle w:val="ListNumber"/>
        <w:numPr>
          <w:ilvl w:val="0"/>
          <w:numId w:val="0"/>
        </w:numPr>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1C11C2" w:rsidRPr="00D04A54" w14:paraId="54991E6C"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02355F64" w14:textId="77777777" w:rsidR="001C11C2" w:rsidRPr="00D04A54" w:rsidRDefault="001C11C2">
            <w:pPr>
              <w:pStyle w:val="ListNumber"/>
              <w:numPr>
                <w:ilvl w:val="0"/>
                <w:numId w:val="0"/>
              </w:numPr>
              <w:ind w:left="567"/>
            </w:pPr>
          </w:p>
        </w:tc>
      </w:tr>
      <w:tr w:rsidR="001C11C2" w:rsidRPr="00D04A54" w14:paraId="1923D2F2"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1130FDB1" w14:textId="77777777" w:rsidR="001C11C2" w:rsidRPr="00D04A54" w:rsidRDefault="001C11C2">
            <w:pPr>
              <w:pStyle w:val="ListNumber"/>
              <w:numPr>
                <w:ilvl w:val="0"/>
                <w:numId w:val="0"/>
              </w:numPr>
              <w:ind w:left="567"/>
            </w:pPr>
          </w:p>
          <w:p w14:paraId="1F811B5C" w14:textId="77777777" w:rsidR="001C11C2" w:rsidRPr="00D04A54" w:rsidRDefault="001C11C2">
            <w:pPr>
              <w:pStyle w:val="ListNumber"/>
              <w:numPr>
                <w:ilvl w:val="0"/>
                <w:numId w:val="0"/>
              </w:numPr>
            </w:pPr>
          </w:p>
          <w:p w14:paraId="37036AC5" w14:textId="77777777" w:rsidR="001C11C2" w:rsidRPr="00D04A54" w:rsidRDefault="001C11C2">
            <w:pPr>
              <w:pStyle w:val="ListNumber"/>
              <w:numPr>
                <w:ilvl w:val="0"/>
                <w:numId w:val="0"/>
              </w:numPr>
            </w:pPr>
          </w:p>
        </w:tc>
      </w:tr>
    </w:tbl>
    <w:p w14:paraId="0E605D6B" w14:textId="77777777" w:rsidR="001C11C2" w:rsidRPr="00D04A54" w:rsidRDefault="001C11C2" w:rsidP="001C11C2">
      <w:pPr>
        <w:pStyle w:val="ListNumber"/>
        <w:numPr>
          <w:ilvl w:val="0"/>
          <w:numId w:val="0"/>
        </w:numPr>
      </w:pPr>
    </w:p>
    <w:p w14:paraId="21EC7AA2" w14:textId="76D01936" w:rsidR="001C11C2" w:rsidRPr="00D04A54" w:rsidRDefault="3E0E0F13" w:rsidP="143FA34A">
      <w:pPr>
        <w:pStyle w:val="ListNumber"/>
        <w:numPr>
          <w:ilvl w:val="0"/>
          <w:numId w:val="0"/>
        </w:numPr>
        <w:rPr>
          <w:b/>
          <w:bCs/>
        </w:rPr>
      </w:pPr>
      <w:r w:rsidRPr="143FA34A">
        <w:rPr>
          <w:b/>
          <w:bCs/>
        </w:rPr>
        <w:t xml:space="preserve">4. </w:t>
      </w:r>
      <w:r w:rsidR="001C11C2">
        <w:tab/>
      </w:r>
      <w:r w:rsidRPr="143FA34A">
        <w:rPr>
          <w:b/>
          <w:bCs/>
        </w:rPr>
        <w:t>Declaration  </w:t>
      </w:r>
    </w:p>
    <w:p w14:paraId="08296B80" w14:textId="77777777" w:rsidR="001C11C2" w:rsidRPr="00D04A54" w:rsidRDefault="3E0E0F13" w:rsidP="143FA34A">
      <w:pPr>
        <w:pStyle w:val="ListNumber"/>
        <w:numPr>
          <w:ilvl w:val="0"/>
          <w:numId w:val="0"/>
        </w:numPr>
      </w:pPr>
      <w:r>
        <w:t>4.1 </w:t>
      </w:r>
      <w:r w:rsidR="001C11C2">
        <w:tab/>
      </w:r>
      <w:r>
        <w:t>I confirm that I am an authorised representative of the organisation submitting this tender and have the authority to bind the organisation contractually. I declare that the information contained within this submission is accurate and complete and that, if selected, the organisation is willing to enter into a contract substantially on the terms set out in the tender documentation.  </w:t>
      </w:r>
    </w:p>
    <w:p w14:paraId="37E0615A" w14:textId="77777777" w:rsidR="001C11C2" w:rsidRPr="00D04A54" w:rsidRDefault="001C11C2" w:rsidP="001C11C2">
      <w:pPr>
        <w:pStyle w:val="ListNumber"/>
        <w:numPr>
          <w:ilvl w:val="0"/>
          <w:numId w:val="0"/>
        </w:numPr>
      </w:pPr>
    </w:p>
    <w:p w14:paraId="360396D5" w14:textId="0F349E00" w:rsidR="001C11C2" w:rsidRPr="00D04A54" w:rsidRDefault="06A15540" w:rsidP="143FA34A">
      <w:pPr>
        <w:pStyle w:val="ListNumber"/>
        <w:numPr>
          <w:ilvl w:val="0"/>
          <w:numId w:val="0"/>
        </w:numPr>
      </w:pPr>
      <w:r>
        <w:t>4.2</w:t>
      </w:r>
      <w:r w:rsidR="001C11C2">
        <w:tab/>
      </w:r>
      <w:r w:rsidR="3E0E0F13">
        <w:t xml:space="preserve">I also confirm that any use of artificial intelligence (AI) tools in preparing this response has been limited to drafting, editing, formatting or presentation. Furthermore, all information contained within this submission, including experience, qualifications, case studies, references, methodology, pricing and proposed solution, is accurate and genuinely reflects our capabilities. I acknowledge that </w:t>
      </w:r>
      <w:r w:rsidR="0094778E">
        <w:t>t</w:t>
      </w:r>
      <w:r w:rsidR="3E0E0F13">
        <w:t>he Health Foundation's evaluation will be based on our demonstrated capability, experience and proposed approach, and I certify that all statements made in this submission are true, accurate and capable of substantiation upon request.  </w:t>
      </w:r>
    </w:p>
    <w:p w14:paraId="7C5EB026" w14:textId="77777777" w:rsidR="001C11C2" w:rsidRPr="00D04A54" w:rsidRDefault="001C11C2" w:rsidP="001C11C2">
      <w:pPr>
        <w:pStyle w:val="ListNumber"/>
        <w:numPr>
          <w:ilvl w:val="0"/>
          <w:numId w:val="0"/>
        </w:numPr>
      </w:pPr>
    </w:p>
    <w:p w14:paraId="5798A7B3" w14:textId="77777777" w:rsidR="001C11C2" w:rsidRPr="00D04A54" w:rsidRDefault="3E0E0F13" w:rsidP="143FA34A">
      <w:pPr>
        <w:pStyle w:val="ListNumber"/>
        <w:numPr>
          <w:ilvl w:val="0"/>
          <w:numId w:val="0"/>
        </w:numPr>
        <w:ind w:left="60"/>
      </w:pPr>
      <w:r>
        <w:t>Signed on behalf of the Provider:</w:t>
      </w:r>
      <w:r w:rsidRPr="143FA34A">
        <w:rPr>
          <w:rFonts w:ascii="Cambria Math" w:hAnsi="Cambria Math" w:cs="Cambria Math"/>
        </w:rPr>
        <w:t>    </w:t>
      </w:r>
      <w:r w:rsidRPr="143FA34A">
        <w:rPr>
          <w:rFonts w:ascii="Messina Sans Light" w:hAnsi="Messina Sans Light" w:cs="Messina Sans Light"/>
        </w:rPr>
        <w:t>  </w:t>
      </w:r>
    </w:p>
    <w:p w14:paraId="16666EA6" w14:textId="77777777" w:rsidR="001C11C2" w:rsidRPr="00D04A54" w:rsidRDefault="001C11C2" w:rsidP="001C11C2">
      <w:pPr>
        <w:pStyle w:val="ListNumber"/>
        <w:numPr>
          <w:ilvl w:val="0"/>
          <w:numId w:val="0"/>
        </w:numPr>
        <w:ind w:left="60"/>
      </w:pPr>
    </w:p>
    <w:p w14:paraId="72AF8A01" w14:textId="77777777" w:rsidR="001C11C2" w:rsidRPr="00D04A54" w:rsidRDefault="001C11C2" w:rsidP="001C11C2">
      <w:pPr>
        <w:pStyle w:val="ListNumber"/>
        <w:numPr>
          <w:ilvl w:val="0"/>
          <w:numId w:val="0"/>
        </w:numPr>
        <w:ind w:left="567"/>
      </w:pPr>
      <w:r w:rsidRPr="00D04A54">
        <w:t>Name:</w:t>
      </w:r>
      <w:r w:rsidRPr="00D04A54">
        <w:rPr>
          <w:rFonts w:ascii="Cambria Math" w:hAnsi="Cambria Math" w:cs="Cambria Math"/>
        </w:rPr>
        <w:t> </w:t>
      </w:r>
      <w:r w:rsidRPr="00D04A54">
        <w:rPr>
          <w:rFonts w:ascii="Messina Sans Light" w:hAnsi="Messina Sans Light" w:cs="Messina Sans Light"/>
        </w:rPr>
        <w:t>  </w:t>
      </w:r>
    </w:p>
    <w:p w14:paraId="534E2EF0" w14:textId="77777777" w:rsidR="001C11C2" w:rsidRPr="00D04A54" w:rsidRDefault="001C11C2" w:rsidP="001C11C2">
      <w:pPr>
        <w:pStyle w:val="ListNumber"/>
        <w:numPr>
          <w:ilvl w:val="0"/>
          <w:numId w:val="0"/>
        </w:numPr>
        <w:ind w:left="567"/>
      </w:pPr>
      <w:r w:rsidRPr="00D04A54">
        <w:t>Position:</w:t>
      </w:r>
      <w:r w:rsidRPr="00D04A54">
        <w:rPr>
          <w:rFonts w:ascii="Cambria Math" w:hAnsi="Cambria Math" w:cs="Cambria Math"/>
        </w:rPr>
        <w:t> </w:t>
      </w:r>
      <w:r w:rsidRPr="00D04A54">
        <w:rPr>
          <w:rFonts w:ascii="Messina Sans Light" w:hAnsi="Messina Sans Light" w:cs="Messina Sans Light"/>
        </w:rPr>
        <w:t>  </w:t>
      </w:r>
    </w:p>
    <w:p w14:paraId="796BA0A6" w14:textId="77777777" w:rsidR="001C11C2" w:rsidRPr="00D04A54" w:rsidRDefault="001C11C2" w:rsidP="001C11C2">
      <w:pPr>
        <w:pStyle w:val="ListNumber"/>
        <w:numPr>
          <w:ilvl w:val="0"/>
          <w:numId w:val="0"/>
        </w:numPr>
        <w:ind w:left="567"/>
      </w:pPr>
      <w:r w:rsidRPr="00D04A54">
        <w:t>Date: </w:t>
      </w:r>
    </w:p>
    <w:p w14:paraId="30FEFCFD" w14:textId="77777777" w:rsidR="001C11C2" w:rsidRPr="00E6745F" w:rsidRDefault="001C11C2" w:rsidP="001C11C2">
      <w:pPr>
        <w:pStyle w:val="ListNumber"/>
        <w:numPr>
          <w:ilvl w:val="0"/>
          <w:numId w:val="0"/>
        </w:numPr>
      </w:pPr>
    </w:p>
    <w:p w14:paraId="75C73380" w14:textId="77777777" w:rsidR="00EA1626" w:rsidRPr="00E6745F" w:rsidRDefault="00EA1626" w:rsidP="001C11C2">
      <w:pPr>
        <w:pStyle w:val="ListNumber"/>
        <w:numPr>
          <w:ilvl w:val="0"/>
          <w:numId w:val="0"/>
        </w:numPr>
        <w:ind w:left="567" w:hanging="567"/>
      </w:pPr>
    </w:p>
    <w:sectPr w:rsidR="00EA1626" w:rsidRPr="00E6745F" w:rsidSect="009C1953">
      <w:headerReference w:type="default" r:id="rId12"/>
      <w:footerReference w:type="even" r:id="rId13"/>
      <w:footerReference w:type="default" r:id="rId14"/>
      <w:headerReference w:type="first" r:id="rId15"/>
      <w:footerReference w:type="first" r:id="rId16"/>
      <w:pgSz w:w="11900" w:h="16820"/>
      <w:pgMar w:top="1440" w:right="1080" w:bottom="1440" w:left="1080" w:header="45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DE0DB" w14:textId="77777777" w:rsidR="005C4F37" w:rsidRPr="00D04A54" w:rsidRDefault="005C4F37" w:rsidP="009453A1">
      <w:pPr>
        <w:spacing w:after="0" w:line="240" w:lineRule="auto"/>
      </w:pPr>
      <w:r w:rsidRPr="00D04A54">
        <w:separator/>
      </w:r>
    </w:p>
  </w:endnote>
  <w:endnote w:type="continuationSeparator" w:id="0">
    <w:p w14:paraId="79905BFF" w14:textId="77777777" w:rsidR="005C4F37" w:rsidRPr="00D04A54" w:rsidRDefault="005C4F37" w:rsidP="009453A1">
      <w:pPr>
        <w:spacing w:after="0" w:line="240" w:lineRule="auto"/>
      </w:pPr>
      <w:r w:rsidRPr="00D04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ssina Sans Light">
    <w:panose1 w:val="00000000000000000000"/>
    <w:charset w:val="00"/>
    <w:family w:val="modern"/>
    <w:notTrueType/>
    <w:pitch w:val="variable"/>
    <w:sig w:usb0="A10000FF" w:usb1="0000207A" w:usb2="00000000" w:usb3="00000000" w:csb0="00000193" w:csb1="00000000"/>
  </w:font>
  <w:font w:name="Messina Sans">
    <w:panose1 w:val="00000000000000000000"/>
    <w:charset w:val="00"/>
    <w:family w:val="modern"/>
    <w:notTrueType/>
    <w:pitch w:val="variable"/>
    <w:sig w:usb0="A10000FF" w:usb1="0000207A" w:usb2="00000000" w:usb3="00000000" w:csb0="00000193" w:csb1="00000000"/>
  </w:font>
  <w:font w:name="Times New Roman (Body C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0994304"/>
      <w:docPartObj>
        <w:docPartGallery w:val="Page Numbers (Bottom of Page)"/>
        <w:docPartUnique/>
      </w:docPartObj>
    </w:sdtPr>
    <w:sdtContent>
      <w:p w14:paraId="1868DC53" w14:textId="77777777" w:rsidR="00F67098" w:rsidRPr="00D04A54" w:rsidRDefault="00F67098" w:rsidP="008B0436">
        <w:pPr>
          <w:pStyle w:val="Footer"/>
          <w:rPr>
            <w:rStyle w:val="PageNumber"/>
          </w:rPr>
        </w:pPr>
        <w:r w:rsidRPr="00D04A54">
          <w:rPr>
            <w:rStyle w:val="PageNumber"/>
          </w:rPr>
          <w:fldChar w:fldCharType="begin"/>
        </w:r>
        <w:r w:rsidRPr="00D04A54">
          <w:rPr>
            <w:rStyle w:val="PageNumber"/>
          </w:rPr>
          <w:instrText xml:space="preserve"> PAGE </w:instrText>
        </w:r>
        <w:r w:rsidRPr="00D04A54">
          <w:rPr>
            <w:rStyle w:val="PageNumber"/>
          </w:rPr>
          <w:fldChar w:fldCharType="end"/>
        </w:r>
      </w:p>
    </w:sdtContent>
  </w:sdt>
  <w:p w14:paraId="09D91CD2" w14:textId="77777777" w:rsidR="00F67098" w:rsidRPr="00D04A54" w:rsidRDefault="00F67098" w:rsidP="008B0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7C0A" w14:textId="0418D96A" w:rsidR="00782634" w:rsidRPr="00D04A54" w:rsidRDefault="00DB0DE4" w:rsidP="143FA34A">
    <w:pPr>
      <w:pStyle w:val="Footer"/>
    </w:pPr>
    <w:r w:rsidRPr="00D04A54">
      <w:rPr>
        <w:noProof/>
      </w:rPr>
      <mc:AlternateContent>
        <mc:Choice Requires="wps">
          <w:drawing>
            <wp:anchor distT="0" distB="0" distL="114300" distR="114300" simplePos="0" relativeHeight="251658240" behindDoc="0" locked="0" layoutInCell="1" allowOverlap="1" wp14:anchorId="5923837E" wp14:editId="26BF1735">
              <wp:simplePos x="0" y="0"/>
              <wp:positionH relativeFrom="column">
                <wp:posOffset>-217290</wp:posOffset>
              </wp:positionH>
              <wp:positionV relativeFrom="paragraph">
                <wp:posOffset>-111900</wp:posOffset>
              </wp:positionV>
              <wp:extent cx="6675455" cy="0"/>
              <wp:effectExtent l="0" t="0" r="17780" b="12700"/>
              <wp:wrapNone/>
              <wp:docPr id="166367902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7545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arto="http://schemas.microsoft.com/office/word/2006/arto">
          <w:pict w14:anchorId="5D527979">
            <v:line id="Straight Connector 5" style="position:absolute;z-index:25165824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13]" strokeweight=".5pt" from="-17.1pt,-8.8pt" to="508.55pt,-8.8pt" w14:anchorId="70B979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">
              <v:stroke joinstyle="miter"/>
            </v:line>
          </w:pict>
        </mc:Fallback>
      </mc:AlternateContent>
    </w:r>
    <w:r w:rsidR="143FA34A">
      <w:t>About Your Organisation - Creative ITT</w:t>
    </w:r>
    <w:r>
      <w:tab/>
    </w:r>
    <w:r>
      <w:fldChar w:fldCharType="begin"/>
    </w:r>
    <w:r>
      <w:instrText xml:space="preserve"> PAGE   \* MERGEFORMAT </w:instrText>
    </w:r>
    <w:r>
      <w:fldChar w:fldCharType="separate"/>
    </w:r>
    <w:r w:rsidR="143FA34A">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6"/>
      <w:gridCol w:w="3247"/>
      <w:gridCol w:w="3247"/>
    </w:tblGrid>
    <w:tr w:rsidR="143FA34A" w14:paraId="2F1C99A7" w14:textId="77777777" w:rsidTr="143FA34A">
      <w:trPr>
        <w:trHeight w:val="300"/>
      </w:trPr>
      <w:tc>
        <w:tcPr>
          <w:tcW w:w="3265" w:type="dxa"/>
        </w:tcPr>
        <w:p w14:paraId="5F9F0201" w14:textId="1B75464F" w:rsidR="143FA34A" w:rsidRDefault="143FA34A" w:rsidP="143FA34A">
          <w:pPr>
            <w:pStyle w:val="Header"/>
            <w:ind w:left="-115"/>
          </w:pPr>
        </w:p>
      </w:tc>
      <w:tc>
        <w:tcPr>
          <w:tcW w:w="3265" w:type="dxa"/>
        </w:tcPr>
        <w:p w14:paraId="7296C952" w14:textId="2F4563BC" w:rsidR="143FA34A" w:rsidRDefault="143FA34A" w:rsidP="143FA34A">
          <w:pPr>
            <w:pStyle w:val="Header"/>
            <w:jc w:val="center"/>
          </w:pPr>
        </w:p>
      </w:tc>
      <w:tc>
        <w:tcPr>
          <w:tcW w:w="3265" w:type="dxa"/>
        </w:tcPr>
        <w:p w14:paraId="44F2DFAA" w14:textId="6446ABEE" w:rsidR="143FA34A" w:rsidRDefault="143FA34A" w:rsidP="143FA34A">
          <w:pPr>
            <w:pStyle w:val="Header"/>
            <w:ind w:right="-115"/>
            <w:jc w:val="right"/>
          </w:pPr>
        </w:p>
      </w:tc>
    </w:tr>
  </w:tbl>
  <w:p w14:paraId="1EE37601" w14:textId="29121C9E" w:rsidR="143FA34A" w:rsidRDefault="143FA34A" w:rsidP="143FA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31CF8" w14:textId="77777777" w:rsidR="005C4F37" w:rsidRPr="00D04A54" w:rsidRDefault="005C4F37" w:rsidP="009453A1">
      <w:pPr>
        <w:spacing w:after="0" w:line="240" w:lineRule="auto"/>
      </w:pPr>
      <w:r w:rsidRPr="00D04A54">
        <w:separator/>
      </w:r>
    </w:p>
  </w:footnote>
  <w:footnote w:type="continuationSeparator" w:id="0">
    <w:p w14:paraId="326B4CD5" w14:textId="77777777" w:rsidR="005C4F37" w:rsidRPr="00D04A54" w:rsidRDefault="005C4F37" w:rsidP="009453A1">
      <w:pPr>
        <w:spacing w:after="0" w:line="240" w:lineRule="auto"/>
      </w:pPr>
      <w:r w:rsidRPr="00D04A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6"/>
      <w:gridCol w:w="3247"/>
      <w:gridCol w:w="3247"/>
    </w:tblGrid>
    <w:tr w:rsidR="143FA34A" w14:paraId="78F56BA3" w14:textId="77777777" w:rsidTr="143FA34A">
      <w:trPr>
        <w:trHeight w:val="300"/>
      </w:trPr>
      <w:tc>
        <w:tcPr>
          <w:tcW w:w="3265" w:type="dxa"/>
        </w:tcPr>
        <w:p w14:paraId="68314454" w14:textId="5D23E64E" w:rsidR="143FA34A" w:rsidRDefault="143FA34A" w:rsidP="143FA34A">
          <w:pPr>
            <w:pStyle w:val="Header"/>
            <w:ind w:left="-115"/>
          </w:pPr>
        </w:p>
      </w:tc>
      <w:tc>
        <w:tcPr>
          <w:tcW w:w="3265" w:type="dxa"/>
        </w:tcPr>
        <w:p w14:paraId="2CA56479" w14:textId="0F347B76" w:rsidR="143FA34A" w:rsidRDefault="143FA34A" w:rsidP="143FA34A">
          <w:pPr>
            <w:pStyle w:val="Header"/>
            <w:jc w:val="center"/>
          </w:pPr>
        </w:p>
      </w:tc>
      <w:tc>
        <w:tcPr>
          <w:tcW w:w="3265" w:type="dxa"/>
        </w:tcPr>
        <w:p w14:paraId="55EF597F" w14:textId="4B0AB940" w:rsidR="143FA34A" w:rsidRDefault="143FA34A" w:rsidP="143FA34A">
          <w:pPr>
            <w:pStyle w:val="Header"/>
            <w:ind w:right="-115"/>
            <w:jc w:val="right"/>
          </w:pPr>
        </w:p>
      </w:tc>
    </w:tr>
  </w:tbl>
  <w:p w14:paraId="0AEE16E1" w14:textId="4054D6D7" w:rsidR="143FA34A" w:rsidRDefault="143FA34A" w:rsidP="143FA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E915" w14:textId="77777777" w:rsidR="00E6745F" w:rsidRPr="00D04A54" w:rsidRDefault="00E6745F" w:rsidP="004A5DD1">
    <w:pPr>
      <w:pStyle w:val="Header"/>
      <w:spacing w:after="160"/>
    </w:pPr>
    <w:r w:rsidRPr="00D04A54">
      <w:rPr>
        <w:noProof/>
      </w:rPr>
      <w:drawing>
        <wp:anchor distT="0" distB="0" distL="114300" distR="114300" simplePos="0" relativeHeight="251658241" behindDoc="0" locked="0" layoutInCell="1" allowOverlap="1" wp14:anchorId="52882D0B" wp14:editId="5F7DC7D2">
          <wp:simplePos x="0" y="0"/>
          <wp:positionH relativeFrom="column">
            <wp:posOffset>-315595</wp:posOffset>
          </wp:positionH>
          <wp:positionV relativeFrom="paragraph">
            <wp:posOffset>-160655</wp:posOffset>
          </wp:positionV>
          <wp:extent cx="2205775" cy="1057275"/>
          <wp:effectExtent l="0" t="0" r="4445" b="0"/>
          <wp:wrapNone/>
          <wp:docPr id="1177977307" name="Graphic 3" descr="The Health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77307" name="Graphic 3" descr="The Health Foundation"/>
                  <pic:cNvPicPr/>
                </pic:nvPicPr>
                <pic:blipFill>
                  <a:blip r:embed="rId1">
                    <a:extLst>
                      <a:ext uri="{28A0092B-C50C-407E-A947-70E740481C1C}">
                        <a14:useLocalDpi xmlns:a14="http://schemas.microsoft.com/office/drawing/2010/main" val="0"/>
                      </a:ext>
                    </a:extLst>
                  </a:blip>
                  <a:stretch>
                    <a:fillRect/>
                  </a:stretch>
                </pic:blipFill>
                <pic:spPr>
                  <a:xfrm>
                    <a:off x="0" y="0"/>
                    <a:ext cx="2205775" cy="1057275"/>
                  </a:xfrm>
                  <a:prstGeom prst="rect">
                    <a:avLst/>
                  </a:prstGeom>
                </pic:spPr>
              </pic:pic>
            </a:graphicData>
          </a:graphic>
          <wp14:sizeRelH relativeFrom="margin">
            <wp14:pctWidth>0</wp14:pctWidth>
          </wp14:sizeRelH>
          <wp14:sizeRelV relativeFrom="margin">
            <wp14:pctHeight>0</wp14:pctHeight>
          </wp14:sizeRelV>
        </wp:anchor>
      </w:drawing>
    </w:r>
  </w:p>
  <w:p w14:paraId="2985A897" w14:textId="77777777" w:rsidR="00E6745F" w:rsidRPr="00D04A54" w:rsidRDefault="00E6745F" w:rsidP="004A5DD1">
    <w:pPr>
      <w:pStyle w:val="Header"/>
      <w:spacing w:after="160"/>
    </w:pPr>
  </w:p>
  <w:p w14:paraId="07A17A4E" w14:textId="77777777" w:rsidR="009453A1" w:rsidRPr="00D04A54" w:rsidRDefault="009453A1" w:rsidP="004A5DD1">
    <w:pPr>
      <w:pStyle w:val="Heade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D20A7B6"/>
    <w:lvl w:ilvl="0">
      <w:start w:val="1"/>
      <w:numFmt w:val="decimal"/>
      <w:lvlText w:val="%1."/>
      <w:lvlJc w:val="left"/>
      <w:pPr>
        <w:tabs>
          <w:tab w:val="num" w:pos="926"/>
        </w:tabs>
        <w:ind w:left="926" w:hanging="360"/>
      </w:pPr>
    </w:lvl>
  </w:abstractNum>
  <w:abstractNum w:abstractNumId="1" w15:restartNumberingAfterBreak="0">
    <w:nsid w:val="FFFFFF80"/>
    <w:multiLevelType w:val="singleLevel"/>
    <w:tmpl w:val="AEFC7B06"/>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058659D2"/>
    <w:lvl w:ilvl="0">
      <w:start w:val="1"/>
      <w:numFmt w:val="bullet"/>
      <w:pStyle w:val="ListBullet4"/>
      <w:lvlText w:val="·"/>
      <w:lvlJc w:val="left"/>
      <w:pPr>
        <w:tabs>
          <w:tab w:val="num" w:pos="1211"/>
        </w:tabs>
        <w:ind w:left="1211" w:hanging="360"/>
      </w:pPr>
      <w:rPr>
        <w:rFonts w:ascii="Arial Black" w:hAnsi="Arial Black" w:hint="default"/>
      </w:rPr>
    </w:lvl>
  </w:abstractNum>
  <w:abstractNum w:abstractNumId="3" w15:restartNumberingAfterBreak="0">
    <w:nsid w:val="FFFFFF82"/>
    <w:multiLevelType w:val="singleLevel"/>
    <w:tmpl w:val="5E8C9BD6"/>
    <w:lvl w:ilvl="0">
      <w:start w:val="1"/>
      <w:numFmt w:val="bullet"/>
      <w:pStyle w:val="ListBullet3"/>
      <w:lvlText w:val="–"/>
      <w:lvlJc w:val="left"/>
      <w:pPr>
        <w:tabs>
          <w:tab w:val="num" w:pos="928"/>
        </w:tabs>
        <w:ind w:left="928" w:hanging="360"/>
      </w:pPr>
      <w:rPr>
        <w:rFonts w:ascii="Times New Roman" w:hAnsi="Times New Roman" w:cs="Times New Roman" w:hint="default"/>
      </w:rPr>
    </w:lvl>
  </w:abstractNum>
  <w:abstractNum w:abstractNumId="4" w15:restartNumberingAfterBreak="0">
    <w:nsid w:val="FFFFFF83"/>
    <w:multiLevelType w:val="singleLevel"/>
    <w:tmpl w:val="ECE83BC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3CE8F408"/>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07DE1A8A"/>
    <w:lvl w:ilvl="0">
      <w:start w:val="1"/>
      <w:numFmt w:val="bullet"/>
      <w:pStyle w:val="ListBullet"/>
      <w:lvlText w:val=""/>
      <w:lvlJc w:val="left"/>
      <w:pPr>
        <w:ind w:left="360" w:hanging="360"/>
      </w:pPr>
      <w:rPr>
        <w:rFonts w:ascii="Symbol" w:hAnsi="Symbol" w:hint="default"/>
        <w:color w:val="EB003A" w:themeColor="text2"/>
      </w:rPr>
    </w:lvl>
  </w:abstractNum>
  <w:abstractNum w:abstractNumId="7" w15:restartNumberingAfterBreak="0">
    <w:nsid w:val="05345C84"/>
    <w:multiLevelType w:val="multilevel"/>
    <w:tmpl w:val="8B84EA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44E354C"/>
    <w:multiLevelType w:val="hybridMultilevel"/>
    <w:tmpl w:val="848A472A"/>
    <w:lvl w:ilvl="0" w:tplc="D9B6C4CA">
      <w:start w:val="1"/>
      <w:numFmt w:val="bullet"/>
      <w:pStyle w:val="ListBullet2"/>
      <w:lvlText w:val="o"/>
      <w:lvlJc w:val="left"/>
      <w:pPr>
        <w:ind w:left="1080" w:hanging="360"/>
      </w:pPr>
      <w:rPr>
        <w:rFonts w:ascii="Courier New" w:hAnsi="Courier New" w:hint="default"/>
        <w:color w:val="EB003A" w:themeColor="text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FF7E19"/>
    <w:multiLevelType w:val="multilevel"/>
    <w:tmpl w:val="A7AC0AC0"/>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0" w15:restartNumberingAfterBreak="0">
    <w:nsid w:val="2E187F03"/>
    <w:multiLevelType w:val="multilevel"/>
    <w:tmpl w:val="BE98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73140B"/>
    <w:multiLevelType w:val="multilevel"/>
    <w:tmpl w:val="A7AC0AC0"/>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2" w15:restartNumberingAfterBreak="0">
    <w:nsid w:val="3F1F4950"/>
    <w:multiLevelType w:val="multilevel"/>
    <w:tmpl w:val="A21ECBDA"/>
    <w:lvl w:ilvl="0">
      <w:start w:val="2"/>
      <w:numFmt w:val="decimal"/>
      <w:lvlText w:val="%1"/>
      <w:lvlJc w:val="left"/>
      <w:pPr>
        <w:ind w:left="360" w:hanging="360"/>
      </w:pPr>
      <w:rPr>
        <w:rFonts w:asciiTheme="minorHAnsi" w:hAnsiTheme="minorHAnsi" w:hint="default"/>
      </w:rPr>
    </w:lvl>
    <w:lvl w:ilvl="1">
      <w:start w:val="1"/>
      <w:numFmt w:val="decimal"/>
      <w:lvlText w:val="%1.%2"/>
      <w:lvlJc w:val="left"/>
      <w:pPr>
        <w:ind w:left="1287" w:hanging="720"/>
      </w:pPr>
      <w:rPr>
        <w:rFonts w:asciiTheme="minorHAnsi" w:hAnsiTheme="minorHAnsi" w:hint="default"/>
      </w:rPr>
    </w:lvl>
    <w:lvl w:ilvl="2">
      <w:start w:val="1"/>
      <w:numFmt w:val="decimal"/>
      <w:lvlText w:val="%1.%2.%3"/>
      <w:lvlJc w:val="left"/>
      <w:pPr>
        <w:ind w:left="1854" w:hanging="720"/>
      </w:pPr>
      <w:rPr>
        <w:rFonts w:asciiTheme="minorHAnsi" w:hAnsiTheme="minorHAnsi" w:hint="default"/>
      </w:rPr>
    </w:lvl>
    <w:lvl w:ilvl="3">
      <w:start w:val="1"/>
      <w:numFmt w:val="decimal"/>
      <w:lvlText w:val="%1.%2.%3.%4"/>
      <w:lvlJc w:val="left"/>
      <w:pPr>
        <w:ind w:left="2781" w:hanging="1080"/>
      </w:pPr>
      <w:rPr>
        <w:rFonts w:asciiTheme="minorHAnsi" w:hAnsiTheme="minorHAnsi" w:hint="default"/>
      </w:rPr>
    </w:lvl>
    <w:lvl w:ilvl="4">
      <w:start w:val="1"/>
      <w:numFmt w:val="decimal"/>
      <w:lvlText w:val="%1.%2.%3.%4.%5"/>
      <w:lvlJc w:val="left"/>
      <w:pPr>
        <w:ind w:left="3348" w:hanging="1080"/>
      </w:pPr>
      <w:rPr>
        <w:rFonts w:asciiTheme="minorHAnsi" w:hAnsiTheme="minorHAnsi" w:hint="default"/>
      </w:rPr>
    </w:lvl>
    <w:lvl w:ilvl="5">
      <w:start w:val="1"/>
      <w:numFmt w:val="decimal"/>
      <w:lvlText w:val="%1.%2.%3.%4.%5.%6"/>
      <w:lvlJc w:val="left"/>
      <w:pPr>
        <w:ind w:left="4275" w:hanging="1440"/>
      </w:pPr>
      <w:rPr>
        <w:rFonts w:asciiTheme="minorHAnsi" w:hAnsiTheme="minorHAnsi" w:hint="default"/>
      </w:rPr>
    </w:lvl>
    <w:lvl w:ilvl="6">
      <w:start w:val="1"/>
      <w:numFmt w:val="decimal"/>
      <w:lvlText w:val="%1.%2.%3.%4.%5.%6.%7"/>
      <w:lvlJc w:val="left"/>
      <w:pPr>
        <w:ind w:left="5202" w:hanging="1800"/>
      </w:pPr>
      <w:rPr>
        <w:rFonts w:asciiTheme="minorHAnsi" w:hAnsiTheme="minorHAnsi" w:hint="default"/>
      </w:rPr>
    </w:lvl>
    <w:lvl w:ilvl="7">
      <w:start w:val="1"/>
      <w:numFmt w:val="decimal"/>
      <w:lvlText w:val="%1.%2.%3.%4.%5.%6.%7.%8"/>
      <w:lvlJc w:val="left"/>
      <w:pPr>
        <w:ind w:left="5769" w:hanging="1800"/>
      </w:pPr>
      <w:rPr>
        <w:rFonts w:asciiTheme="minorHAnsi" w:hAnsiTheme="minorHAnsi" w:hint="default"/>
      </w:rPr>
    </w:lvl>
    <w:lvl w:ilvl="8">
      <w:start w:val="1"/>
      <w:numFmt w:val="decimal"/>
      <w:lvlText w:val="%1.%2.%3.%4.%5.%6.%7.%8.%9"/>
      <w:lvlJc w:val="left"/>
      <w:pPr>
        <w:ind w:left="6696" w:hanging="2160"/>
      </w:pPr>
      <w:rPr>
        <w:rFonts w:asciiTheme="minorHAnsi" w:hAnsiTheme="minorHAnsi" w:hint="default"/>
      </w:rPr>
    </w:lvl>
  </w:abstractNum>
  <w:abstractNum w:abstractNumId="13" w15:restartNumberingAfterBreak="0">
    <w:nsid w:val="47D62740"/>
    <w:multiLevelType w:val="multilevel"/>
    <w:tmpl w:val="F5BE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2C4D7E"/>
    <w:multiLevelType w:val="hybridMultilevel"/>
    <w:tmpl w:val="F266D3EE"/>
    <w:lvl w:ilvl="0" w:tplc="B480214C">
      <w:start w:val="1"/>
      <w:numFmt w:val="decimal"/>
      <w:lvlText w:val="%1."/>
      <w:lvlJc w:val="left"/>
      <w:pPr>
        <w:ind w:left="927" w:hanging="360"/>
      </w:pPr>
      <w:rPr>
        <w:rFonts w:asciiTheme="minorHAnsi" w:hAnsiTheme="minorHAnsi" w:hint="default"/>
      </w:rPr>
    </w:lvl>
    <w:lvl w:ilvl="1" w:tplc="DD7C8200">
      <w:start w:val="1"/>
      <w:numFmt w:val="decimal"/>
      <w:lvlText w:val="%2.1"/>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551F52B0"/>
    <w:multiLevelType w:val="multilevel"/>
    <w:tmpl w:val="D97E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4164C6"/>
    <w:multiLevelType w:val="multilevel"/>
    <w:tmpl w:val="139EFE8C"/>
    <w:lvl w:ilvl="0">
      <w:start w:val="1"/>
      <w:numFmt w:val="decimal"/>
      <w:pStyle w:val="ListNumber"/>
      <w:lvlText w:val="%1."/>
      <w:lvlJc w:val="left"/>
      <w:pPr>
        <w:ind w:left="927" w:hanging="360"/>
      </w:pPr>
      <w:rPr>
        <w:rFonts w:hint="default"/>
      </w:rPr>
    </w:lvl>
    <w:lvl w:ilvl="1">
      <w:start w:val="1"/>
      <w:numFmt w:val="decimal"/>
      <w:pStyle w:val="ListNumber2"/>
      <w:lvlText w:val="%1.%2"/>
      <w:lvlJc w:val="left"/>
      <w:pPr>
        <w:ind w:left="1359" w:hanging="432"/>
      </w:pPr>
      <w:rPr>
        <w:rFonts w:hint="default"/>
      </w:rPr>
    </w:lvl>
    <w:lvl w:ilvl="2">
      <w:start w:val="1"/>
      <w:numFmt w:val="decimal"/>
      <w:pStyle w:val="ListNumber3"/>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7" w15:restartNumberingAfterBreak="0">
    <w:nsid w:val="65B948A2"/>
    <w:multiLevelType w:val="multilevel"/>
    <w:tmpl w:val="3FE2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863F47"/>
    <w:multiLevelType w:val="multilevel"/>
    <w:tmpl w:val="7CE0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665D94"/>
    <w:multiLevelType w:val="multilevel"/>
    <w:tmpl w:val="60AC0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AE0FC4"/>
    <w:multiLevelType w:val="multilevel"/>
    <w:tmpl w:val="0650941E"/>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1" w15:restartNumberingAfterBreak="0">
    <w:nsid w:val="69E5373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73641C36"/>
    <w:multiLevelType w:val="hybridMultilevel"/>
    <w:tmpl w:val="DEA60F8E"/>
    <w:lvl w:ilvl="0" w:tplc="86B8AAA6">
      <w:start w:val="1"/>
      <w:numFmt w:val="bullet"/>
      <w:lvlText w:val=""/>
      <w:lvlJc w:val="left"/>
      <w:pPr>
        <w:ind w:left="524" w:hanging="360"/>
      </w:pPr>
      <w:rPr>
        <w:rFonts w:ascii="Symbol" w:hAnsi="Symbol" w:hint="default"/>
      </w:rPr>
    </w:lvl>
    <w:lvl w:ilvl="1" w:tplc="1BF63568" w:tentative="1">
      <w:start w:val="1"/>
      <w:numFmt w:val="bullet"/>
      <w:lvlText w:val="o"/>
      <w:lvlJc w:val="left"/>
      <w:pPr>
        <w:ind w:left="1244" w:hanging="360"/>
      </w:pPr>
      <w:rPr>
        <w:rFonts w:ascii="Courier New" w:hAnsi="Courier New" w:hint="default"/>
      </w:rPr>
    </w:lvl>
    <w:lvl w:ilvl="2" w:tplc="4B74F6FE" w:tentative="1">
      <w:start w:val="1"/>
      <w:numFmt w:val="bullet"/>
      <w:lvlText w:val=""/>
      <w:lvlJc w:val="left"/>
      <w:pPr>
        <w:ind w:left="1964" w:hanging="360"/>
      </w:pPr>
      <w:rPr>
        <w:rFonts w:ascii="Wingdings" w:hAnsi="Wingdings" w:hint="default"/>
      </w:rPr>
    </w:lvl>
    <w:lvl w:ilvl="3" w:tplc="364A3880" w:tentative="1">
      <w:start w:val="1"/>
      <w:numFmt w:val="bullet"/>
      <w:lvlText w:val=""/>
      <w:lvlJc w:val="left"/>
      <w:pPr>
        <w:ind w:left="2684" w:hanging="360"/>
      </w:pPr>
      <w:rPr>
        <w:rFonts w:ascii="Symbol" w:hAnsi="Symbol" w:hint="default"/>
      </w:rPr>
    </w:lvl>
    <w:lvl w:ilvl="4" w:tplc="F2AA2590" w:tentative="1">
      <w:start w:val="1"/>
      <w:numFmt w:val="bullet"/>
      <w:lvlText w:val="o"/>
      <w:lvlJc w:val="left"/>
      <w:pPr>
        <w:ind w:left="3404" w:hanging="360"/>
      </w:pPr>
      <w:rPr>
        <w:rFonts w:ascii="Courier New" w:hAnsi="Courier New" w:hint="default"/>
      </w:rPr>
    </w:lvl>
    <w:lvl w:ilvl="5" w:tplc="84DECBC2" w:tentative="1">
      <w:start w:val="1"/>
      <w:numFmt w:val="bullet"/>
      <w:lvlText w:val=""/>
      <w:lvlJc w:val="left"/>
      <w:pPr>
        <w:ind w:left="4124" w:hanging="360"/>
      </w:pPr>
      <w:rPr>
        <w:rFonts w:ascii="Wingdings" w:hAnsi="Wingdings" w:hint="default"/>
      </w:rPr>
    </w:lvl>
    <w:lvl w:ilvl="6" w:tplc="8AF44D1A" w:tentative="1">
      <w:start w:val="1"/>
      <w:numFmt w:val="bullet"/>
      <w:lvlText w:val=""/>
      <w:lvlJc w:val="left"/>
      <w:pPr>
        <w:ind w:left="4844" w:hanging="360"/>
      </w:pPr>
      <w:rPr>
        <w:rFonts w:ascii="Symbol" w:hAnsi="Symbol" w:hint="default"/>
      </w:rPr>
    </w:lvl>
    <w:lvl w:ilvl="7" w:tplc="4F76C05E" w:tentative="1">
      <w:start w:val="1"/>
      <w:numFmt w:val="bullet"/>
      <w:lvlText w:val="o"/>
      <w:lvlJc w:val="left"/>
      <w:pPr>
        <w:ind w:left="5564" w:hanging="360"/>
      </w:pPr>
      <w:rPr>
        <w:rFonts w:ascii="Courier New" w:hAnsi="Courier New" w:hint="default"/>
      </w:rPr>
    </w:lvl>
    <w:lvl w:ilvl="8" w:tplc="7D466EE2" w:tentative="1">
      <w:start w:val="1"/>
      <w:numFmt w:val="bullet"/>
      <w:lvlText w:val=""/>
      <w:lvlJc w:val="left"/>
      <w:pPr>
        <w:ind w:left="6284" w:hanging="360"/>
      </w:pPr>
      <w:rPr>
        <w:rFonts w:ascii="Wingdings" w:hAnsi="Wingdings" w:hint="default"/>
      </w:rPr>
    </w:lvl>
  </w:abstractNum>
  <w:abstractNum w:abstractNumId="23" w15:restartNumberingAfterBreak="0">
    <w:nsid w:val="747D3A99"/>
    <w:multiLevelType w:val="multilevel"/>
    <w:tmpl w:val="A144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8593505">
    <w:abstractNumId w:val="7"/>
  </w:num>
  <w:num w:numId="2" w16cid:durableId="1358198555">
    <w:abstractNumId w:val="16"/>
  </w:num>
  <w:num w:numId="3" w16cid:durableId="275403642">
    <w:abstractNumId w:val="4"/>
  </w:num>
  <w:num w:numId="4" w16cid:durableId="1593664670">
    <w:abstractNumId w:val="0"/>
  </w:num>
  <w:num w:numId="5" w16cid:durableId="1565293744">
    <w:abstractNumId w:val="6"/>
  </w:num>
  <w:num w:numId="6" w16cid:durableId="1005865157">
    <w:abstractNumId w:val="21"/>
  </w:num>
  <w:num w:numId="7" w16cid:durableId="74208084">
    <w:abstractNumId w:val="8"/>
  </w:num>
  <w:num w:numId="8" w16cid:durableId="1410731832">
    <w:abstractNumId w:val="3"/>
  </w:num>
  <w:num w:numId="9" w16cid:durableId="1010176367">
    <w:abstractNumId w:val="2"/>
  </w:num>
  <w:num w:numId="10" w16cid:durableId="1242255113">
    <w:abstractNumId w:val="6"/>
    <w:lvlOverride w:ilvl="0">
      <w:startOverride w:val="1"/>
    </w:lvlOverride>
  </w:num>
  <w:num w:numId="11" w16cid:durableId="853231344">
    <w:abstractNumId w:val="8"/>
    <w:lvlOverride w:ilvl="0">
      <w:startOverride w:val="1"/>
    </w:lvlOverride>
  </w:num>
  <w:num w:numId="12" w16cid:durableId="2056998500">
    <w:abstractNumId w:val="3"/>
    <w:lvlOverride w:ilvl="0">
      <w:startOverride w:val="1"/>
    </w:lvlOverride>
  </w:num>
  <w:num w:numId="13" w16cid:durableId="2025474681">
    <w:abstractNumId w:val="2"/>
    <w:lvlOverride w:ilvl="0">
      <w:startOverride w:val="1"/>
    </w:lvlOverride>
  </w:num>
  <w:num w:numId="14" w16cid:durableId="1398670369">
    <w:abstractNumId w:val="1"/>
  </w:num>
  <w:num w:numId="15" w16cid:durableId="1708604478">
    <w:abstractNumId w:val="19"/>
  </w:num>
  <w:num w:numId="16" w16cid:durableId="1022515394">
    <w:abstractNumId w:val="23"/>
  </w:num>
  <w:num w:numId="17" w16cid:durableId="414010735">
    <w:abstractNumId w:val="17"/>
  </w:num>
  <w:num w:numId="18" w16cid:durableId="1959532423">
    <w:abstractNumId w:val="18"/>
  </w:num>
  <w:num w:numId="19" w16cid:durableId="1192887174">
    <w:abstractNumId w:val="15"/>
  </w:num>
  <w:num w:numId="20" w16cid:durableId="657614552">
    <w:abstractNumId w:val="13"/>
  </w:num>
  <w:num w:numId="21" w16cid:durableId="1613855438">
    <w:abstractNumId w:val="10"/>
  </w:num>
  <w:num w:numId="22" w16cid:durableId="216017190">
    <w:abstractNumId w:val="12"/>
  </w:num>
  <w:num w:numId="23" w16cid:durableId="1241020566">
    <w:abstractNumId w:val="22"/>
  </w:num>
  <w:num w:numId="24" w16cid:durableId="1901937607">
    <w:abstractNumId w:val="14"/>
  </w:num>
  <w:num w:numId="25" w16cid:durableId="1191526808">
    <w:abstractNumId w:val="5"/>
  </w:num>
  <w:num w:numId="26" w16cid:durableId="1508863155">
    <w:abstractNumId w:val="9"/>
  </w:num>
  <w:num w:numId="27" w16cid:durableId="2142378396">
    <w:abstractNumId w:val="11"/>
  </w:num>
  <w:num w:numId="28" w16cid:durableId="341596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975"/>
    <w:rsid w:val="00001DA1"/>
    <w:rsid w:val="00013E75"/>
    <w:rsid w:val="00022AA8"/>
    <w:rsid w:val="000254BB"/>
    <w:rsid w:val="00036517"/>
    <w:rsid w:val="0009791F"/>
    <w:rsid w:val="000B6170"/>
    <w:rsid w:val="000F6478"/>
    <w:rsid w:val="0010674A"/>
    <w:rsid w:val="00146CF1"/>
    <w:rsid w:val="0014714B"/>
    <w:rsid w:val="001642D6"/>
    <w:rsid w:val="00165F89"/>
    <w:rsid w:val="00166287"/>
    <w:rsid w:val="001C11C2"/>
    <w:rsid w:val="001C426D"/>
    <w:rsid w:val="001C71BD"/>
    <w:rsid w:val="001F0C32"/>
    <w:rsid w:val="002177A7"/>
    <w:rsid w:val="002232A8"/>
    <w:rsid w:val="002242A7"/>
    <w:rsid w:val="002420AF"/>
    <w:rsid w:val="0024281F"/>
    <w:rsid w:val="00262285"/>
    <w:rsid w:val="00275E4F"/>
    <w:rsid w:val="002C1726"/>
    <w:rsid w:val="00323A79"/>
    <w:rsid w:val="003309F0"/>
    <w:rsid w:val="00332818"/>
    <w:rsid w:val="0035146F"/>
    <w:rsid w:val="00376140"/>
    <w:rsid w:val="003801C0"/>
    <w:rsid w:val="00383A45"/>
    <w:rsid w:val="003A48AA"/>
    <w:rsid w:val="003B0864"/>
    <w:rsid w:val="003D0F9E"/>
    <w:rsid w:val="00411393"/>
    <w:rsid w:val="00414BC4"/>
    <w:rsid w:val="004517CE"/>
    <w:rsid w:val="004569CE"/>
    <w:rsid w:val="00472E1E"/>
    <w:rsid w:val="00483975"/>
    <w:rsid w:val="0049654D"/>
    <w:rsid w:val="004A277E"/>
    <w:rsid w:val="004A4F3A"/>
    <w:rsid w:val="004A5DD1"/>
    <w:rsid w:val="004F0B22"/>
    <w:rsid w:val="004F7B80"/>
    <w:rsid w:val="005037A9"/>
    <w:rsid w:val="00520E69"/>
    <w:rsid w:val="0056787B"/>
    <w:rsid w:val="00574986"/>
    <w:rsid w:val="005B18AB"/>
    <w:rsid w:val="005C4F37"/>
    <w:rsid w:val="005D35C9"/>
    <w:rsid w:val="005E29C6"/>
    <w:rsid w:val="0060169E"/>
    <w:rsid w:val="006110A4"/>
    <w:rsid w:val="0061722C"/>
    <w:rsid w:val="006344D8"/>
    <w:rsid w:val="00652316"/>
    <w:rsid w:val="00656935"/>
    <w:rsid w:val="006839E6"/>
    <w:rsid w:val="006A0F50"/>
    <w:rsid w:val="006A5B1C"/>
    <w:rsid w:val="006C0EB2"/>
    <w:rsid w:val="006E497A"/>
    <w:rsid w:val="006E52DA"/>
    <w:rsid w:val="006F1C79"/>
    <w:rsid w:val="00702284"/>
    <w:rsid w:val="00705561"/>
    <w:rsid w:val="0072208D"/>
    <w:rsid w:val="00770612"/>
    <w:rsid w:val="00782634"/>
    <w:rsid w:val="007C4483"/>
    <w:rsid w:val="007D3D8A"/>
    <w:rsid w:val="00842891"/>
    <w:rsid w:val="0084424D"/>
    <w:rsid w:val="00852407"/>
    <w:rsid w:val="0086264C"/>
    <w:rsid w:val="00872905"/>
    <w:rsid w:val="00872D6F"/>
    <w:rsid w:val="00880B08"/>
    <w:rsid w:val="00882571"/>
    <w:rsid w:val="008A0F24"/>
    <w:rsid w:val="008B0436"/>
    <w:rsid w:val="008C0979"/>
    <w:rsid w:val="008D1971"/>
    <w:rsid w:val="008D4709"/>
    <w:rsid w:val="008F2147"/>
    <w:rsid w:val="008F2A62"/>
    <w:rsid w:val="00931FE1"/>
    <w:rsid w:val="009371B0"/>
    <w:rsid w:val="00940814"/>
    <w:rsid w:val="009453A1"/>
    <w:rsid w:val="0094778E"/>
    <w:rsid w:val="009526FF"/>
    <w:rsid w:val="0096254D"/>
    <w:rsid w:val="009A6D76"/>
    <w:rsid w:val="009C1953"/>
    <w:rsid w:val="009C3C2C"/>
    <w:rsid w:val="009F704E"/>
    <w:rsid w:val="00A05DCD"/>
    <w:rsid w:val="00A70CDC"/>
    <w:rsid w:val="00AC474D"/>
    <w:rsid w:val="00AD5399"/>
    <w:rsid w:val="00AE268D"/>
    <w:rsid w:val="00B01A26"/>
    <w:rsid w:val="00B0491B"/>
    <w:rsid w:val="00B061D8"/>
    <w:rsid w:val="00B107BE"/>
    <w:rsid w:val="00B25B93"/>
    <w:rsid w:val="00B26D72"/>
    <w:rsid w:val="00B30A5A"/>
    <w:rsid w:val="00B320C1"/>
    <w:rsid w:val="00B41EFC"/>
    <w:rsid w:val="00B73ED4"/>
    <w:rsid w:val="00B949FF"/>
    <w:rsid w:val="00B94F3E"/>
    <w:rsid w:val="00BA74E1"/>
    <w:rsid w:val="00BB2FB7"/>
    <w:rsid w:val="00BD2F92"/>
    <w:rsid w:val="00BD61FA"/>
    <w:rsid w:val="00BD7403"/>
    <w:rsid w:val="00BE071E"/>
    <w:rsid w:val="00C130F4"/>
    <w:rsid w:val="00C14D1C"/>
    <w:rsid w:val="00C27A48"/>
    <w:rsid w:val="00C60343"/>
    <w:rsid w:val="00CA1208"/>
    <w:rsid w:val="00CA32F6"/>
    <w:rsid w:val="00CA70E3"/>
    <w:rsid w:val="00CC0092"/>
    <w:rsid w:val="00CC6162"/>
    <w:rsid w:val="00CE744D"/>
    <w:rsid w:val="00CF179E"/>
    <w:rsid w:val="00D0133F"/>
    <w:rsid w:val="00D04A54"/>
    <w:rsid w:val="00D3703C"/>
    <w:rsid w:val="00D372BC"/>
    <w:rsid w:val="00D44D71"/>
    <w:rsid w:val="00D620FB"/>
    <w:rsid w:val="00D75851"/>
    <w:rsid w:val="00D928F9"/>
    <w:rsid w:val="00D95628"/>
    <w:rsid w:val="00DB0DE4"/>
    <w:rsid w:val="00DB6710"/>
    <w:rsid w:val="00DD0FF7"/>
    <w:rsid w:val="00DE4B08"/>
    <w:rsid w:val="00E1210A"/>
    <w:rsid w:val="00E63872"/>
    <w:rsid w:val="00E6745F"/>
    <w:rsid w:val="00E97124"/>
    <w:rsid w:val="00EA0B49"/>
    <w:rsid w:val="00EA1626"/>
    <w:rsid w:val="00EB4995"/>
    <w:rsid w:val="00EC20C5"/>
    <w:rsid w:val="00ED46A5"/>
    <w:rsid w:val="00F04928"/>
    <w:rsid w:val="00F0657B"/>
    <w:rsid w:val="00F15123"/>
    <w:rsid w:val="00F414FB"/>
    <w:rsid w:val="00F633E9"/>
    <w:rsid w:val="00F635F3"/>
    <w:rsid w:val="00F67098"/>
    <w:rsid w:val="00FA3BFD"/>
    <w:rsid w:val="00FA4D33"/>
    <w:rsid w:val="0308DFC7"/>
    <w:rsid w:val="06A15540"/>
    <w:rsid w:val="102B7288"/>
    <w:rsid w:val="143FA34A"/>
    <w:rsid w:val="1786FB1A"/>
    <w:rsid w:val="19817454"/>
    <w:rsid w:val="1A6351C0"/>
    <w:rsid w:val="2602F2E6"/>
    <w:rsid w:val="2D14D6B5"/>
    <w:rsid w:val="2EFFF6AC"/>
    <w:rsid w:val="3CA43B1F"/>
    <w:rsid w:val="3E0E0F13"/>
    <w:rsid w:val="3F6EE1E9"/>
    <w:rsid w:val="41C2B57B"/>
    <w:rsid w:val="4AE81B03"/>
    <w:rsid w:val="4B659BAD"/>
    <w:rsid w:val="4C87BD32"/>
    <w:rsid w:val="4CB8226D"/>
    <w:rsid w:val="4F187694"/>
    <w:rsid w:val="55472326"/>
    <w:rsid w:val="55786B1F"/>
    <w:rsid w:val="583101F4"/>
    <w:rsid w:val="583920E9"/>
    <w:rsid w:val="6141C817"/>
    <w:rsid w:val="62CAD60A"/>
    <w:rsid w:val="64AD6699"/>
    <w:rsid w:val="6648D9C5"/>
    <w:rsid w:val="67CD92B0"/>
    <w:rsid w:val="68D01865"/>
    <w:rsid w:val="69F97363"/>
    <w:rsid w:val="6A59675C"/>
    <w:rsid w:val="73750CFC"/>
    <w:rsid w:val="7B0DF85D"/>
    <w:rsid w:val="7C988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5A55"/>
  <w15:chartTrackingRefBased/>
  <w15:docId w15:val="{7DFC160A-6358-46AD-BE8F-58E4DA67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7"/>
    <w:qFormat/>
    <w:rsid w:val="00E6745F"/>
    <w:pPr>
      <w:spacing w:after="300" w:line="312" w:lineRule="exact"/>
    </w:pPr>
    <w:rPr>
      <w:rFonts w:eastAsiaTheme="minorEastAsia"/>
      <w:lang w:val="en-GB"/>
    </w:rPr>
  </w:style>
  <w:style w:type="paragraph" w:styleId="Heading1">
    <w:name w:val="heading 1"/>
    <w:basedOn w:val="TOCHeading"/>
    <w:next w:val="Normal"/>
    <w:link w:val="Heading1Char"/>
    <w:uiPriority w:val="9"/>
    <w:qFormat/>
    <w:rsid w:val="00F0657B"/>
    <w:pPr>
      <w:spacing w:after="480" w:line="312" w:lineRule="auto"/>
      <w:outlineLvl w:val="0"/>
    </w:pPr>
  </w:style>
  <w:style w:type="paragraph" w:styleId="Heading2">
    <w:name w:val="heading 2"/>
    <w:next w:val="Normal"/>
    <w:link w:val="Heading2Char"/>
    <w:uiPriority w:val="9"/>
    <w:qFormat/>
    <w:rsid w:val="00E6745F"/>
    <w:pPr>
      <w:spacing w:after="420" w:line="442" w:lineRule="exact"/>
      <w:outlineLvl w:val="1"/>
    </w:pPr>
    <w:rPr>
      <w:rFonts w:eastAsiaTheme="minorEastAsia"/>
      <w:color w:val="000000" w:themeColor="text1"/>
      <w:sz w:val="48"/>
      <w:szCs w:val="48"/>
    </w:rPr>
  </w:style>
  <w:style w:type="paragraph" w:styleId="Heading3">
    <w:name w:val="heading 3"/>
    <w:next w:val="Normal"/>
    <w:link w:val="Heading3Char"/>
    <w:uiPriority w:val="9"/>
    <w:qFormat/>
    <w:rsid w:val="00E6745F"/>
    <w:pPr>
      <w:spacing w:before="440" w:after="60" w:line="312" w:lineRule="exact"/>
      <w:outlineLvl w:val="2"/>
    </w:pPr>
    <w:rPr>
      <w:rFonts w:ascii="Messina Sans" w:eastAsiaTheme="minorEastAsia" w:hAnsi="Messina Sans"/>
      <w:b/>
      <w:color w:val="000000" w:themeColor="text1"/>
      <w:sz w:val="28"/>
      <w:szCs w:val="36"/>
    </w:rPr>
  </w:style>
  <w:style w:type="paragraph" w:styleId="Heading4">
    <w:name w:val="heading 4"/>
    <w:basedOn w:val="Normal"/>
    <w:next w:val="Normal"/>
    <w:link w:val="Heading4Char"/>
    <w:uiPriority w:val="9"/>
    <w:qFormat/>
    <w:rsid w:val="00E1210A"/>
    <w:pPr>
      <w:spacing w:before="240" w:after="60" w:line="240" w:lineRule="auto"/>
      <w:outlineLvl w:val="3"/>
    </w:pPr>
    <w:rPr>
      <w:rFonts w:ascii="Messina Sans" w:hAnsi="Messina Sans"/>
      <w:b/>
      <w:bCs/>
      <w:color w:val="EB003A" w:themeColor="text2"/>
      <w:sz w:val="28"/>
      <w:szCs w:val="28"/>
    </w:rPr>
  </w:style>
  <w:style w:type="paragraph" w:styleId="Heading5">
    <w:name w:val="heading 5"/>
    <w:basedOn w:val="Heading4"/>
    <w:next w:val="Normal"/>
    <w:link w:val="Heading5Char"/>
    <w:uiPriority w:val="9"/>
    <w:semiHidden/>
    <w:qFormat/>
    <w:rsid w:val="008A0F24"/>
    <w:pPr>
      <w:keepNext/>
      <w:keepLines/>
      <w:spacing w:before="440" w:after="40"/>
      <w:outlineLvl w:val="4"/>
    </w:pPr>
    <w:rPr>
      <w:rFonts w:eastAsiaTheme="majorEastAsia" w:cstheme="majorBidi"/>
    </w:rPr>
  </w:style>
  <w:style w:type="paragraph" w:styleId="Heading6">
    <w:name w:val="heading 6"/>
    <w:basedOn w:val="Normal"/>
    <w:next w:val="Normal"/>
    <w:link w:val="Heading6Char"/>
    <w:uiPriority w:val="9"/>
    <w:semiHidden/>
    <w:qFormat/>
    <w:rsid w:val="00D01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D01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D01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D01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57B"/>
    <w:rPr>
      <w:rFonts w:eastAsiaTheme="minorEastAsia"/>
      <w:color w:val="EB003A" w:themeColor="text2"/>
      <w:sz w:val="96"/>
      <w:szCs w:val="96"/>
    </w:rPr>
  </w:style>
  <w:style w:type="character" w:customStyle="1" w:styleId="Heading2Char">
    <w:name w:val="Heading 2 Char"/>
    <w:basedOn w:val="DefaultParagraphFont"/>
    <w:link w:val="Heading2"/>
    <w:uiPriority w:val="9"/>
    <w:rsid w:val="00E6745F"/>
    <w:rPr>
      <w:rFonts w:eastAsiaTheme="minorEastAsia"/>
      <w:color w:val="000000" w:themeColor="text1"/>
      <w:sz w:val="48"/>
      <w:szCs w:val="48"/>
    </w:rPr>
  </w:style>
  <w:style w:type="character" w:customStyle="1" w:styleId="Heading3Char">
    <w:name w:val="Heading 3 Char"/>
    <w:basedOn w:val="DefaultParagraphFont"/>
    <w:link w:val="Heading3"/>
    <w:uiPriority w:val="9"/>
    <w:rsid w:val="00E6745F"/>
    <w:rPr>
      <w:rFonts w:ascii="Messina Sans" w:eastAsiaTheme="minorEastAsia" w:hAnsi="Messina Sans"/>
      <w:b/>
      <w:color w:val="000000" w:themeColor="text1"/>
      <w:sz w:val="28"/>
      <w:szCs w:val="36"/>
    </w:rPr>
  </w:style>
  <w:style w:type="character" w:customStyle="1" w:styleId="Heading4Char">
    <w:name w:val="Heading 4 Char"/>
    <w:basedOn w:val="DefaultParagraphFont"/>
    <w:link w:val="Heading4"/>
    <w:uiPriority w:val="9"/>
    <w:rsid w:val="00E1210A"/>
    <w:rPr>
      <w:rFonts w:ascii="Messina Sans" w:eastAsiaTheme="minorEastAsia" w:hAnsi="Messina Sans"/>
      <w:b/>
      <w:bCs/>
      <w:color w:val="EB003A" w:themeColor="text2"/>
      <w:sz w:val="28"/>
      <w:szCs w:val="28"/>
    </w:rPr>
  </w:style>
  <w:style w:type="character" w:customStyle="1" w:styleId="Heading5Char">
    <w:name w:val="Heading 5 Char"/>
    <w:basedOn w:val="DefaultParagraphFont"/>
    <w:link w:val="Heading5"/>
    <w:uiPriority w:val="9"/>
    <w:semiHidden/>
    <w:rsid w:val="00F15123"/>
    <w:rPr>
      <w:rFonts w:ascii="Messina Sans" w:eastAsiaTheme="majorEastAsia" w:hAnsi="Messina Sans" w:cstheme="majorBidi"/>
      <w:b/>
      <w:bCs/>
      <w:color w:val="EB003A" w:themeColor="text2"/>
      <w:sz w:val="28"/>
      <w:szCs w:val="28"/>
    </w:rPr>
  </w:style>
  <w:style w:type="character" w:customStyle="1" w:styleId="Heading6Char">
    <w:name w:val="Heading 6 Char"/>
    <w:basedOn w:val="DefaultParagraphFont"/>
    <w:link w:val="Heading6"/>
    <w:uiPriority w:val="9"/>
    <w:semiHidden/>
    <w:rsid w:val="008B0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436"/>
    <w:rPr>
      <w:rFonts w:eastAsiaTheme="majorEastAsia" w:cstheme="majorBidi"/>
      <w:color w:val="272727" w:themeColor="text1" w:themeTint="D8"/>
    </w:rPr>
  </w:style>
  <w:style w:type="paragraph" w:styleId="Title">
    <w:name w:val="Title"/>
    <w:basedOn w:val="Normal"/>
    <w:next w:val="Normal"/>
    <w:link w:val="TitleChar"/>
    <w:qFormat/>
    <w:rsid w:val="005037A9"/>
    <w:pPr>
      <w:spacing w:after="400" w:line="1386" w:lineRule="exact"/>
    </w:pPr>
    <w:rPr>
      <w:rFonts w:cs="Times New Roman (Body CS)"/>
      <w:color w:val="EB003A"/>
      <w:spacing w:val="-2"/>
      <w:sz w:val="100"/>
      <w:szCs w:val="100"/>
    </w:rPr>
  </w:style>
  <w:style w:type="character" w:customStyle="1" w:styleId="TitleChar">
    <w:name w:val="Title Char"/>
    <w:basedOn w:val="DefaultParagraphFont"/>
    <w:link w:val="Title"/>
    <w:rsid w:val="005037A9"/>
    <w:rPr>
      <w:rFonts w:eastAsiaTheme="minorEastAsia" w:cs="Times New Roman (Body CS)"/>
      <w:color w:val="EB003A"/>
      <w:spacing w:val="-2"/>
      <w:sz w:val="100"/>
      <w:szCs w:val="100"/>
    </w:rPr>
  </w:style>
  <w:style w:type="paragraph" w:styleId="Subtitle">
    <w:name w:val="Subtitle"/>
    <w:basedOn w:val="Normal"/>
    <w:next w:val="Normal"/>
    <w:link w:val="SubtitleChar"/>
    <w:uiPriority w:val="1"/>
    <w:qFormat/>
    <w:rsid w:val="006F1C79"/>
    <w:pPr>
      <w:spacing w:after="440" w:line="888" w:lineRule="exact"/>
    </w:pPr>
    <w:rPr>
      <w:sz w:val="66"/>
      <w:szCs w:val="66"/>
    </w:rPr>
  </w:style>
  <w:style w:type="character" w:customStyle="1" w:styleId="SubtitleChar">
    <w:name w:val="Subtitle Char"/>
    <w:basedOn w:val="DefaultParagraphFont"/>
    <w:link w:val="Subtitle"/>
    <w:uiPriority w:val="1"/>
    <w:rsid w:val="008B0436"/>
    <w:rPr>
      <w:rFonts w:eastAsiaTheme="minorEastAsia"/>
      <w:sz w:val="66"/>
      <w:szCs w:val="66"/>
    </w:rPr>
  </w:style>
  <w:style w:type="paragraph" w:styleId="Quote">
    <w:name w:val="Quote"/>
    <w:basedOn w:val="Normal"/>
    <w:next w:val="Normal"/>
    <w:link w:val="QuoteChar"/>
    <w:uiPriority w:val="29"/>
    <w:semiHidden/>
    <w:qFormat/>
    <w:rsid w:val="00D0133F"/>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8B0436"/>
    <w:rPr>
      <w:rFonts w:eastAsiaTheme="minorEastAsia"/>
      <w:i/>
      <w:iCs/>
      <w:color w:val="404040" w:themeColor="text1" w:themeTint="BF"/>
    </w:rPr>
  </w:style>
  <w:style w:type="paragraph" w:styleId="ListParagraph">
    <w:name w:val="List Paragraph"/>
    <w:basedOn w:val="Normal"/>
    <w:uiPriority w:val="34"/>
    <w:semiHidden/>
    <w:qFormat/>
    <w:rsid w:val="00D0133F"/>
    <w:pPr>
      <w:ind w:left="720"/>
      <w:contextualSpacing/>
    </w:pPr>
  </w:style>
  <w:style w:type="character" w:styleId="IntenseEmphasis">
    <w:name w:val="Intense Emphasis"/>
    <w:basedOn w:val="DefaultParagraphFont"/>
    <w:uiPriority w:val="21"/>
    <w:semiHidden/>
    <w:qFormat/>
    <w:rsid w:val="00D0133F"/>
    <w:rPr>
      <w:i/>
      <w:iCs/>
      <w:color w:val="0C47CF" w:themeColor="accent1" w:themeShade="BF"/>
    </w:rPr>
  </w:style>
  <w:style w:type="paragraph" w:styleId="IntenseQuote">
    <w:name w:val="Intense Quote"/>
    <w:basedOn w:val="Normal"/>
    <w:next w:val="Normal"/>
    <w:link w:val="IntenseQuoteChar"/>
    <w:uiPriority w:val="30"/>
    <w:semiHidden/>
    <w:qFormat/>
    <w:rsid w:val="00D0133F"/>
    <w:pPr>
      <w:pBdr>
        <w:top w:val="single" w:sz="4" w:space="10" w:color="0C47CF" w:themeColor="accent1" w:themeShade="BF"/>
        <w:bottom w:val="single" w:sz="4" w:space="10" w:color="0C47CF" w:themeColor="accent1" w:themeShade="BF"/>
      </w:pBdr>
      <w:spacing w:before="360" w:after="360"/>
      <w:ind w:left="864" w:right="864"/>
      <w:jc w:val="center"/>
    </w:pPr>
    <w:rPr>
      <w:i/>
      <w:iCs/>
      <w:color w:val="0C47CF" w:themeColor="accent1" w:themeShade="BF"/>
    </w:rPr>
  </w:style>
  <w:style w:type="character" w:customStyle="1" w:styleId="IntenseQuoteChar">
    <w:name w:val="Intense Quote Char"/>
    <w:basedOn w:val="DefaultParagraphFont"/>
    <w:link w:val="IntenseQuote"/>
    <w:uiPriority w:val="30"/>
    <w:semiHidden/>
    <w:rsid w:val="008B0436"/>
    <w:rPr>
      <w:rFonts w:eastAsiaTheme="minorEastAsia"/>
      <w:i/>
      <w:iCs/>
      <w:color w:val="0C47CF" w:themeColor="accent1" w:themeShade="BF"/>
    </w:rPr>
  </w:style>
  <w:style w:type="character" w:styleId="IntenseReference">
    <w:name w:val="Intense Reference"/>
    <w:basedOn w:val="DefaultParagraphFont"/>
    <w:uiPriority w:val="32"/>
    <w:semiHidden/>
    <w:qFormat/>
    <w:rsid w:val="00D0133F"/>
    <w:rPr>
      <w:b/>
      <w:bCs/>
      <w:smallCaps/>
      <w:color w:val="0C47CF" w:themeColor="accent1" w:themeShade="BF"/>
      <w:spacing w:val="5"/>
    </w:rPr>
  </w:style>
  <w:style w:type="paragraph" w:styleId="Header">
    <w:name w:val="header"/>
    <w:basedOn w:val="Normal"/>
    <w:link w:val="HeaderChar"/>
    <w:uiPriority w:val="99"/>
    <w:semiHidden/>
    <w:rsid w:val="009453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0436"/>
    <w:rPr>
      <w:rFonts w:eastAsiaTheme="minorEastAsia"/>
    </w:rPr>
  </w:style>
  <w:style w:type="paragraph" w:styleId="Footer">
    <w:name w:val="footer"/>
    <w:basedOn w:val="Normal"/>
    <w:link w:val="FooterChar"/>
    <w:uiPriority w:val="99"/>
    <w:rsid w:val="008B0436"/>
    <w:pPr>
      <w:tabs>
        <w:tab w:val="right" w:pos="10206"/>
      </w:tabs>
      <w:spacing w:after="0" w:line="240" w:lineRule="auto"/>
      <w:ind w:left="-352" w:right="-352"/>
    </w:pPr>
    <w:rPr>
      <w:sz w:val="20"/>
      <w:szCs w:val="20"/>
    </w:rPr>
  </w:style>
  <w:style w:type="character" w:customStyle="1" w:styleId="FooterChar">
    <w:name w:val="Footer Char"/>
    <w:basedOn w:val="DefaultParagraphFont"/>
    <w:link w:val="Footer"/>
    <w:uiPriority w:val="99"/>
    <w:rsid w:val="008B0436"/>
    <w:rPr>
      <w:rFonts w:eastAsiaTheme="minorEastAsia"/>
      <w:sz w:val="20"/>
      <w:szCs w:val="20"/>
      <w:lang w:val="en-GB"/>
    </w:rPr>
  </w:style>
  <w:style w:type="paragraph" w:customStyle="1" w:styleId="CoverContentType">
    <w:name w:val="Cover Content Type"/>
    <w:basedOn w:val="Normal"/>
    <w:next w:val="Title"/>
    <w:qFormat/>
    <w:rsid w:val="005037A9"/>
    <w:pPr>
      <w:spacing w:before="160" w:after="120" w:line="440" w:lineRule="exact"/>
    </w:pPr>
    <w:rPr>
      <w:color w:val="EB003A"/>
      <w:sz w:val="36"/>
      <w:szCs w:val="36"/>
    </w:rPr>
  </w:style>
  <w:style w:type="paragraph" w:styleId="Date">
    <w:name w:val="Date"/>
    <w:basedOn w:val="Normal"/>
    <w:next w:val="Normal"/>
    <w:link w:val="DateChar"/>
    <w:uiPriority w:val="99"/>
    <w:rsid w:val="006F1C79"/>
    <w:pPr>
      <w:spacing w:before="400" w:line="440" w:lineRule="exact"/>
    </w:pPr>
    <w:rPr>
      <w:color w:val="EB003A" w:themeColor="text2"/>
      <w:sz w:val="36"/>
      <w:szCs w:val="36"/>
    </w:rPr>
  </w:style>
  <w:style w:type="character" w:customStyle="1" w:styleId="DateChar">
    <w:name w:val="Date Char"/>
    <w:basedOn w:val="DefaultParagraphFont"/>
    <w:link w:val="Date"/>
    <w:uiPriority w:val="99"/>
    <w:rsid w:val="008B0436"/>
    <w:rPr>
      <w:rFonts w:eastAsiaTheme="minorEastAsia"/>
      <w:color w:val="EB003A" w:themeColor="text2"/>
      <w:sz w:val="36"/>
      <w:szCs w:val="36"/>
    </w:rPr>
  </w:style>
  <w:style w:type="paragraph" w:styleId="TOCHeading">
    <w:name w:val="TOC Heading"/>
    <w:basedOn w:val="Normal"/>
    <w:next w:val="Normal"/>
    <w:uiPriority w:val="39"/>
    <w:semiHidden/>
    <w:qFormat/>
    <w:rsid w:val="004A5DD1"/>
    <w:pPr>
      <w:spacing w:after="940" w:line="960" w:lineRule="exact"/>
    </w:pPr>
    <w:rPr>
      <w:color w:val="EB003A" w:themeColor="text2"/>
      <w:sz w:val="96"/>
      <w:szCs w:val="96"/>
    </w:rPr>
  </w:style>
  <w:style w:type="paragraph" w:styleId="TOC1">
    <w:name w:val="toc 1"/>
    <w:basedOn w:val="Normal"/>
    <w:next w:val="Normal"/>
    <w:autoRedefine/>
    <w:uiPriority w:val="39"/>
    <w:rsid w:val="004A5DD1"/>
    <w:pPr>
      <w:pBdr>
        <w:bottom w:val="dotted" w:sz="6" w:space="4" w:color="auto"/>
      </w:pBdr>
      <w:tabs>
        <w:tab w:val="right" w:pos="6946"/>
      </w:tabs>
      <w:spacing w:before="320" w:after="280" w:line="480" w:lineRule="exact"/>
      <w:ind w:right="2835"/>
    </w:pPr>
    <w:rPr>
      <w:sz w:val="32"/>
      <w:szCs w:val="32"/>
    </w:rPr>
  </w:style>
  <w:style w:type="paragraph" w:styleId="TOC2">
    <w:name w:val="toc 2"/>
    <w:basedOn w:val="Normal"/>
    <w:next w:val="Normal"/>
    <w:autoRedefine/>
    <w:uiPriority w:val="39"/>
    <w:rsid w:val="0056787B"/>
    <w:pPr>
      <w:tabs>
        <w:tab w:val="right" w:pos="6946"/>
      </w:tabs>
      <w:spacing w:before="300" w:after="200" w:line="320" w:lineRule="exact"/>
      <w:ind w:right="164"/>
    </w:pPr>
  </w:style>
  <w:style w:type="paragraph" w:styleId="TOC3">
    <w:name w:val="toc 3"/>
    <w:basedOn w:val="Normal"/>
    <w:next w:val="Normal"/>
    <w:autoRedefine/>
    <w:uiPriority w:val="39"/>
    <w:rsid w:val="003801C0"/>
    <w:pPr>
      <w:tabs>
        <w:tab w:val="right" w:pos="6946"/>
      </w:tabs>
      <w:spacing w:after="200" w:line="252" w:lineRule="auto"/>
      <w:ind w:left="425" w:right="2722"/>
    </w:pPr>
    <w:rPr>
      <w:noProof/>
    </w:rPr>
  </w:style>
  <w:style w:type="paragraph" w:customStyle="1" w:styleId="Introcopy">
    <w:name w:val="Intro copy"/>
    <w:basedOn w:val="Normal"/>
    <w:next w:val="Normal"/>
    <w:uiPriority w:val="6"/>
    <w:qFormat/>
    <w:rsid w:val="009C1953"/>
    <w:pPr>
      <w:spacing w:before="760" w:after="500" w:line="442" w:lineRule="exact"/>
    </w:pPr>
    <w:rPr>
      <w:sz w:val="34"/>
      <w:szCs w:val="34"/>
    </w:rPr>
  </w:style>
  <w:style w:type="paragraph" w:styleId="ListNumber">
    <w:name w:val="List Number"/>
    <w:basedOn w:val="Normal"/>
    <w:uiPriority w:val="37"/>
    <w:rsid w:val="00E1210A"/>
    <w:pPr>
      <w:numPr>
        <w:numId w:val="2"/>
      </w:numPr>
      <w:tabs>
        <w:tab w:val="left" w:pos="567"/>
      </w:tabs>
      <w:spacing w:before="200" w:after="0"/>
    </w:pPr>
  </w:style>
  <w:style w:type="paragraph" w:styleId="ListNumber2">
    <w:name w:val="List Number 2"/>
    <w:basedOn w:val="ListNumber"/>
    <w:uiPriority w:val="37"/>
    <w:rsid w:val="00E1210A"/>
    <w:pPr>
      <w:numPr>
        <w:ilvl w:val="1"/>
      </w:numPr>
      <w:spacing w:before="160" w:after="160"/>
      <w:ind w:left="1134" w:hanging="567"/>
    </w:pPr>
  </w:style>
  <w:style w:type="paragraph" w:styleId="ListBullet2">
    <w:name w:val="List Bullet 2"/>
    <w:basedOn w:val="Normal"/>
    <w:uiPriority w:val="36"/>
    <w:rsid w:val="00BB2FB7"/>
    <w:pPr>
      <w:numPr>
        <w:numId w:val="7"/>
      </w:numPr>
      <w:spacing w:after="160"/>
      <w:ind w:left="454" w:hanging="227"/>
      <w:contextualSpacing/>
    </w:pPr>
  </w:style>
  <w:style w:type="paragraph" w:styleId="ListNumber3">
    <w:name w:val="List Number 3"/>
    <w:basedOn w:val="Normal"/>
    <w:uiPriority w:val="37"/>
    <w:rsid w:val="00CE744D"/>
    <w:pPr>
      <w:numPr>
        <w:ilvl w:val="2"/>
        <w:numId w:val="2"/>
      </w:numPr>
      <w:spacing w:after="160"/>
    </w:pPr>
  </w:style>
  <w:style w:type="paragraph" w:styleId="Caption">
    <w:name w:val="caption"/>
    <w:basedOn w:val="Normal"/>
    <w:next w:val="Normal"/>
    <w:uiPriority w:val="35"/>
    <w:qFormat/>
    <w:rsid w:val="00B061D8"/>
    <w:pPr>
      <w:spacing w:before="200" w:line="260" w:lineRule="exact"/>
    </w:pPr>
    <w:rPr>
      <w:color w:val="000000" w:themeColor="text1"/>
      <w:sz w:val="20"/>
      <w:szCs w:val="20"/>
    </w:rPr>
  </w:style>
  <w:style w:type="character" w:styleId="PageNumber">
    <w:name w:val="page number"/>
    <w:basedOn w:val="DefaultParagraphFont"/>
    <w:uiPriority w:val="99"/>
    <w:semiHidden/>
    <w:rsid w:val="00F67098"/>
  </w:style>
  <w:style w:type="paragraph" w:styleId="ListBullet">
    <w:name w:val="List Bullet"/>
    <w:basedOn w:val="Normal"/>
    <w:uiPriority w:val="36"/>
    <w:rsid w:val="00BB2FB7"/>
    <w:pPr>
      <w:numPr>
        <w:numId w:val="5"/>
      </w:numPr>
      <w:spacing w:after="160"/>
      <w:ind w:left="227" w:hanging="227"/>
      <w:contextualSpacing/>
    </w:pPr>
  </w:style>
  <w:style w:type="paragraph" w:styleId="ListBullet3">
    <w:name w:val="List Bullet 3"/>
    <w:basedOn w:val="Normal"/>
    <w:uiPriority w:val="36"/>
    <w:rsid w:val="00BB2FB7"/>
    <w:pPr>
      <w:numPr>
        <w:numId w:val="8"/>
      </w:numPr>
      <w:spacing w:after="160"/>
      <w:ind w:left="681" w:hanging="227"/>
      <w:contextualSpacing/>
    </w:pPr>
  </w:style>
  <w:style w:type="paragraph" w:styleId="ListBullet4">
    <w:name w:val="List Bullet 4"/>
    <w:basedOn w:val="Normal"/>
    <w:uiPriority w:val="36"/>
    <w:rsid w:val="00BB2FB7"/>
    <w:pPr>
      <w:numPr>
        <w:numId w:val="9"/>
      </w:numPr>
      <w:spacing w:after="200"/>
      <w:ind w:left="1208" w:hanging="357"/>
      <w:contextualSpacing/>
    </w:pPr>
  </w:style>
  <w:style w:type="paragraph" w:styleId="ListBullet5">
    <w:name w:val="List Bullet 5"/>
    <w:basedOn w:val="Normal"/>
    <w:uiPriority w:val="99"/>
    <w:semiHidden/>
    <w:rsid w:val="00BB2FB7"/>
    <w:pPr>
      <w:numPr>
        <w:numId w:val="14"/>
      </w:numPr>
      <w:spacing w:after="200"/>
      <w:ind w:left="1248" w:hanging="227"/>
      <w:contextualSpacing/>
    </w:pPr>
  </w:style>
  <w:style w:type="paragraph" w:styleId="NoSpacing">
    <w:name w:val="No Spacing"/>
    <w:uiPriority w:val="8"/>
    <w:qFormat/>
    <w:rsid w:val="008B0436"/>
    <w:pPr>
      <w:spacing w:after="0" w:line="312" w:lineRule="exact"/>
    </w:pPr>
    <w:rPr>
      <w:rFonts w:eastAsiaTheme="minorEastAsia"/>
    </w:rPr>
  </w:style>
  <w:style w:type="paragraph" w:customStyle="1" w:styleId="BreakerHeading">
    <w:name w:val="Breaker Heading"/>
    <w:basedOn w:val="Normal"/>
    <w:uiPriority w:val="15"/>
    <w:qFormat/>
    <w:rsid w:val="00411393"/>
    <w:pPr>
      <w:spacing w:after="0" w:line="1728" w:lineRule="exact"/>
    </w:pPr>
    <w:rPr>
      <w:sz w:val="144"/>
      <w:szCs w:val="144"/>
    </w:rPr>
  </w:style>
  <w:style w:type="paragraph" w:customStyle="1" w:styleId="BreakerSubheading">
    <w:name w:val="Breaker Subheading"/>
    <w:basedOn w:val="Normal"/>
    <w:uiPriority w:val="15"/>
    <w:qFormat/>
    <w:rsid w:val="00411393"/>
    <w:pPr>
      <w:spacing w:after="0" w:line="440" w:lineRule="exact"/>
    </w:pPr>
    <w:rPr>
      <w:sz w:val="36"/>
      <w:szCs w:val="36"/>
    </w:rPr>
  </w:style>
  <w:style w:type="character" w:styleId="Hyperlink">
    <w:name w:val="Hyperlink"/>
    <w:uiPriority w:val="99"/>
    <w:rsid w:val="009526FF"/>
    <w:rPr>
      <w:rFonts w:asciiTheme="minorHAnsi" w:hAnsiTheme="minorHAnsi"/>
      <w:color w:val="006157"/>
      <w:u w:val="single"/>
    </w:rPr>
  </w:style>
  <w:style w:type="table" w:styleId="TableGrid">
    <w:name w:val="Table Grid"/>
    <w:basedOn w:val="TableNormal"/>
    <w:uiPriority w:val="39"/>
    <w:rsid w:val="00323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FTable">
    <w:name w:val="THF Table"/>
    <w:basedOn w:val="TableNormal"/>
    <w:uiPriority w:val="99"/>
    <w:rsid w:val="0056787B"/>
    <w:pPr>
      <w:spacing w:after="0" w:line="240" w:lineRule="auto"/>
    </w:pPr>
    <w:tblPr>
      <w:tblBorders>
        <w:bottom w:val="single" w:sz="4" w:space="0" w:color="auto"/>
        <w:insideH w:val="single" w:sz="4" w:space="0" w:color="auto"/>
      </w:tblBorders>
      <w:tblCellMar>
        <w:top w:w="28" w:type="dxa"/>
        <w:left w:w="85" w:type="dxa"/>
        <w:bottom w:w="28" w:type="dxa"/>
        <w:right w:w="0" w:type="dxa"/>
      </w:tblCellMar>
    </w:tblPr>
    <w:tcPr>
      <w:vAlign w:val="center"/>
    </w:tcPr>
    <w:tblStylePr w:type="firstRow">
      <w:rPr>
        <w:rFonts w:ascii="Messina Sans" w:hAnsi="Messina Sans"/>
        <w:b/>
        <w:i w:val="0"/>
        <w:color w:val="FFFFFF" w:themeColor="background1"/>
      </w:rPr>
      <w:tblPr/>
      <w:tcPr>
        <w:tcBorders>
          <w:top w:val="nil"/>
          <w:left w:val="nil"/>
          <w:bottom w:val="nil"/>
          <w:right w:val="nil"/>
          <w:insideH w:val="nil"/>
          <w:insideV w:val="nil"/>
          <w:tl2br w:val="nil"/>
          <w:tr2bl w:val="nil"/>
        </w:tcBorders>
        <w:shd w:val="clear" w:color="auto" w:fill="326DF3" w:themeFill="accent1"/>
      </w:tcPr>
    </w:tblStylePr>
  </w:style>
  <w:style w:type="paragraph" w:customStyle="1" w:styleId="TableTitle">
    <w:name w:val="Table Title"/>
    <w:basedOn w:val="Normal"/>
    <w:uiPriority w:val="14"/>
    <w:qFormat/>
    <w:rsid w:val="00B061D8"/>
    <w:pPr>
      <w:spacing w:after="100"/>
    </w:pPr>
    <w:rPr>
      <w:rFonts w:ascii="Messina Sans" w:hAnsi="Messina Sans"/>
      <w:b/>
      <w:bCs/>
      <w:sz w:val="28"/>
      <w:szCs w:val="28"/>
    </w:rPr>
  </w:style>
  <w:style w:type="character" w:styleId="UnresolvedMention">
    <w:name w:val="Unresolved Mention"/>
    <w:basedOn w:val="DefaultParagraphFont"/>
    <w:uiPriority w:val="99"/>
    <w:semiHidden/>
    <w:rsid w:val="003D0F9E"/>
    <w:rPr>
      <w:color w:val="605E5C"/>
      <w:shd w:val="clear" w:color="auto" w:fill="E1DFDD"/>
    </w:rPr>
  </w:style>
  <w:style w:type="character" w:customStyle="1" w:styleId="Normalbold">
    <w:name w:val="Normal (bold)"/>
    <w:basedOn w:val="DefaultParagraphFont"/>
    <w:uiPriority w:val="1"/>
    <w:qFormat/>
    <w:rsid w:val="005B18AB"/>
    <w:rPr>
      <w:rFonts w:ascii="Messina Sans" w:hAnsi="Messina Sans"/>
      <w:b/>
      <w:sz w:val="24"/>
    </w:rPr>
  </w:style>
  <w:style w:type="paragraph" w:customStyle="1" w:styleId="paragraph">
    <w:name w:val="paragraph"/>
    <w:basedOn w:val="Normal"/>
    <w:rsid w:val="001C11C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C1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ingwage.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HFDocs\Health%20Foundation%20Templates\General%20document.dotx" TargetMode="External"/></Relationships>
</file>

<file path=word/theme/theme1.xml><?xml version="1.0" encoding="utf-8"?>
<a:theme xmlns:a="http://schemas.openxmlformats.org/drawingml/2006/main" name="Office Theme">
  <a:themeElements>
    <a:clrScheme name="Hyperlink">
      <a:dk1>
        <a:srgbClr val="000000"/>
      </a:dk1>
      <a:lt1>
        <a:srgbClr val="FFFFFF"/>
      </a:lt1>
      <a:dk2>
        <a:srgbClr val="EB003A"/>
      </a:dk2>
      <a:lt2>
        <a:srgbClr val="FFE3EC"/>
      </a:lt2>
      <a:accent1>
        <a:srgbClr val="326DF3"/>
      </a:accent1>
      <a:accent2>
        <a:srgbClr val="CBEAFB"/>
      </a:accent2>
      <a:accent3>
        <a:srgbClr val="ECC8FF"/>
      </a:accent3>
      <a:accent4>
        <a:srgbClr val="AA00FF"/>
      </a:accent4>
      <a:accent5>
        <a:srgbClr val="1FE8B5"/>
      </a:accent5>
      <a:accent6>
        <a:srgbClr val="004645"/>
      </a:accent6>
      <a:hlink>
        <a:srgbClr val="006157"/>
      </a:hlink>
      <a:folHlink>
        <a:srgbClr val="004645"/>
      </a:folHlink>
    </a:clrScheme>
    <a:fontScheme name="THF">
      <a:majorFont>
        <a:latin typeface="Messina Sans Light"/>
        <a:ea typeface=""/>
        <a:cs typeface=""/>
      </a:majorFont>
      <a:minorFont>
        <a:latin typeface="Messina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2F3BB99EEE394BBD8CE71D423874CD" ma:contentTypeVersion="16" ma:contentTypeDescription="Create a new document." ma:contentTypeScope="" ma:versionID="d66a7f1b9deb4ff8baa1f85e7e7ce01b">
  <xsd:schema xmlns:xsd="http://www.w3.org/2001/XMLSchema" xmlns:xs="http://www.w3.org/2001/XMLSchema" xmlns:p="http://schemas.microsoft.com/office/2006/metadata/properties" xmlns:ns2="be92e286-46bb-49bb-b059-dc7620acb487" xmlns:ns3="bc7a08a3-2c2d-4f7a-ade4-d0accff16b1d" xmlns:ns4="7e998c81-c04e-44f8-a507-b4b5e5c616bf" targetNamespace="http://schemas.microsoft.com/office/2006/metadata/properties" ma:root="true" ma:fieldsID="b69197fa617cf54e481511065418110d" ns2:_="" ns3:_="" ns4:_="">
    <xsd:import namespace="be92e286-46bb-49bb-b059-dc7620acb487"/>
    <xsd:import namespace="bc7a08a3-2c2d-4f7a-ade4-d0accff16b1d"/>
    <xsd:import namespace="7e998c81-c04e-44f8-a507-b4b5e5c61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2e286-46bb-49bb-b059-dc7620acb4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7a08a3-2c2d-4f7a-ade4-d0accff16b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a14c2c-79dc-4c20-a3ee-d5d78c7fdee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998c81-c04e-44f8-a507-b4b5e5c616b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96a42c0-6958-45c5-a015-16e4ef85a5aa}" ma:internalName="TaxCatchAll" ma:showField="CatchAllData" ma:web="7e998c81-c04e-44f8-a507-b4b5e5c61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998c81-c04e-44f8-a507-b4b5e5c616bf" xsi:nil="true"/>
    <lcf76f155ced4ddcb4097134ff3c332f xmlns="bc7a08a3-2c2d-4f7a-ade4-d0accff16b1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839156-D73B-F943-9F4D-69B6AC36C324}">
  <ds:schemaRefs>
    <ds:schemaRef ds:uri="http://schemas.openxmlformats.org/officeDocument/2006/bibliography"/>
  </ds:schemaRefs>
</ds:datastoreItem>
</file>

<file path=customXml/itemProps2.xml><?xml version="1.0" encoding="utf-8"?>
<ds:datastoreItem xmlns:ds="http://schemas.openxmlformats.org/officeDocument/2006/customXml" ds:itemID="{1B1057B7-B674-4C3A-A0C0-9DA29B425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2e286-46bb-49bb-b059-dc7620acb487"/>
    <ds:schemaRef ds:uri="bc7a08a3-2c2d-4f7a-ade4-d0accff16b1d"/>
    <ds:schemaRef ds:uri="7e998c81-c04e-44f8-a507-b4b5e5c61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C1BD8-A55F-4CD5-BB04-F0B690CA13A6}">
  <ds:schemaRefs>
    <ds:schemaRef ds:uri="http://schemas.microsoft.com/office/2006/metadata/properties"/>
    <ds:schemaRef ds:uri="http://schemas.microsoft.com/office/infopath/2007/PartnerControls"/>
    <ds:schemaRef ds:uri="7e998c81-c04e-44f8-a507-b4b5e5c616bf"/>
    <ds:schemaRef ds:uri="bc7a08a3-2c2d-4f7a-ade4-d0accff16b1d"/>
  </ds:schemaRefs>
</ds:datastoreItem>
</file>

<file path=customXml/itemProps4.xml><?xml version="1.0" encoding="utf-8"?>
<ds:datastoreItem xmlns:ds="http://schemas.openxmlformats.org/officeDocument/2006/customXml" ds:itemID="{3EE4F2FB-630A-4D68-ADEE-4C3E4466CC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General document</Template>
  <TotalTime>10</TotalTime>
  <Pages>4</Pages>
  <Words>756</Words>
  <Characters>3909</Characters>
  <Application>Microsoft Office Word</Application>
  <DocSecurity>0</DocSecurity>
  <Lines>325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Links>
    <vt:vector size="6" baseType="variant">
      <vt:variant>
        <vt:i4>7929917</vt:i4>
      </vt:variant>
      <vt:variant>
        <vt:i4>0</vt:i4>
      </vt:variant>
      <vt:variant>
        <vt:i4>0</vt:i4>
      </vt:variant>
      <vt:variant>
        <vt:i4>5</vt:i4>
      </vt:variant>
      <vt:variant>
        <vt:lpwstr>https://www.livingwage.org.uk/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Asolo</dc:creator>
  <cp:keywords/>
  <dc:description/>
  <cp:lastModifiedBy>Elliot Kelly</cp:lastModifiedBy>
  <cp:revision>6</cp:revision>
  <dcterms:created xsi:type="dcterms:W3CDTF">2026-09-30T09:52:00Z</dcterms:created>
  <dcterms:modified xsi:type="dcterms:W3CDTF">2026-09-30T10:39:00Z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0x010100212F3BB99EEE394BBD8CE71D423874CD</vt:lpwstr>
  </property>
  <property fmtid="{D5CDD505-2E9C-101B-9397-08002B2CF9AE}" pid="3" name="MediaServiceImageTags">
    <vt:lpwstr/>
  </property>
  <property fmtid="{D5CDD505-2E9C-101B-9397-08002B2CF9AE}" pid="4" name="docLang">
    <vt:lpwstr>en</vt:lpwstr>
  </property>
</Properties>
</file>